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1209" w14:textId="77777777" w:rsidR="00FF4C9E" w:rsidRDefault="00FF4C9E" w:rsidP="00FF4C9E"/>
    <w:p w14:paraId="312900F3" w14:textId="77777777" w:rsidR="00FF4C9E" w:rsidRDefault="00FF4C9E" w:rsidP="00FF4C9E"/>
    <w:p w14:paraId="34994B7D" w14:textId="77777777" w:rsidR="00FF4C9E" w:rsidRPr="00CF23DF" w:rsidRDefault="00FF4C9E" w:rsidP="00FF4C9E">
      <w:pPr>
        <w:rPr>
          <w:sz w:val="8"/>
          <w:szCs w:val="8"/>
        </w:rPr>
      </w:pPr>
    </w:p>
    <w:p w14:paraId="3A08CD8B" w14:textId="6AF61CD1" w:rsidR="00FF4C9E" w:rsidRDefault="00FF4C9E" w:rsidP="00FF4C9E">
      <w:pPr>
        <w:rPr>
          <w:rFonts w:ascii="Calibri" w:eastAsia="Times New Roman" w:hAnsi="Calibri" w:cs="Calibri"/>
          <w:b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Zawiadomienie o przeprowadzonej kontroli i jej wynikach w zakresie zamówień publicznych </w:t>
      </w:r>
    </w:p>
    <w:p w14:paraId="7EBC7941" w14:textId="77777777" w:rsidR="00CF23DF" w:rsidRPr="00CF23DF" w:rsidRDefault="00CF23DF" w:rsidP="00FF4C9E">
      <w:pPr>
        <w:rPr>
          <w:rFonts w:ascii="Calibri" w:eastAsia="Times New Roman" w:hAnsi="Calibri" w:cs="Calibri"/>
          <w:b/>
          <w:sz w:val="8"/>
          <w:szCs w:val="8"/>
        </w:rPr>
      </w:pPr>
    </w:p>
    <w:p w14:paraId="7EC2150D" w14:textId="77777777" w:rsidR="00FF4C9E" w:rsidRPr="00BF582A" w:rsidRDefault="00FF4C9E" w:rsidP="00FF4C9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778"/>
        <w:gridCol w:w="2705"/>
        <w:gridCol w:w="2628"/>
      </w:tblGrid>
      <w:tr w:rsidR="00FF4C9E" w:rsidRPr="00FF4C9E" w14:paraId="4DDE7E9F" w14:textId="77777777" w:rsidTr="005C7F63">
        <w:trPr>
          <w:trHeight w:val="12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76AE7F77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Organ kontroli: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1F5D003A" w14:textId="60F83D69" w:rsidR="00FF4C9E" w:rsidRPr="005C785C" w:rsidRDefault="00760421" w:rsidP="00E638AF">
            <w:pPr>
              <w:spacing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C785C">
              <w:rPr>
                <w:rFonts w:ascii="Calibri" w:eastAsia="Calibri" w:hAnsi="Calibri" w:cs="Times New Roman"/>
                <w:sz w:val="24"/>
                <w:szCs w:val="24"/>
              </w:rPr>
              <w:t>Instytucja Pośrednicząca FEDS 2021-2027 (Dolnośląski Wojewódzki Urząd Pracy) – IP FEDS 2021-2027</w:t>
            </w:r>
          </w:p>
        </w:tc>
      </w:tr>
      <w:tr w:rsidR="00FF4C9E" w:rsidRPr="00FF4C9E" w14:paraId="053398FA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6BAC7386" w14:textId="77777777" w:rsidR="00FF4C9E" w:rsidRPr="00FF4C9E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Podmiot kontrolowany: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51D8CCBF" w14:textId="75D2E3EA" w:rsidR="00FF4C9E" w:rsidRPr="005C785C" w:rsidRDefault="00FF4C9E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C785C">
              <w:rPr>
                <w:rFonts w:ascii="Calibri" w:eastAsia="Times New Roman" w:hAnsi="Calibri" w:cs="Times New Roman"/>
                <w:sz w:val="24"/>
                <w:szCs w:val="24"/>
              </w:rPr>
              <w:t>Dolnośląski Wojewódzki Urząd Pracy</w:t>
            </w:r>
          </w:p>
        </w:tc>
      </w:tr>
      <w:tr w:rsidR="00FF4C9E" w:rsidRPr="00FF4C9E" w14:paraId="187A1FE0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27805D47" w14:textId="77777777" w:rsidR="00FF4C9E" w:rsidRPr="00FF4C9E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459C02EC" w14:textId="39379F65" w:rsidR="00FF4C9E" w:rsidRPr="005C785C" w:rsidRDefault="00FF4C9E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C785C">
              <w:rPr>
                <w:rFonts w:ascii="Calibri" w:eastAsia="Calibri" w:hAnsi="Calibri" w:cs="Times New Roman"/>
                <w:sz w:val="24"/>
                <w:szCs w:val="24"/>
              </w:rPr>
              <w:t>Fundusze Europejskie dla Dolnego</w:t>
            </w:r>
          </w:p>
          <w:p w14:paraId="028737F3" w14:textId="0D290210" w:rsidR="00FF4C9E" w:rsidRPr="005C785C" w:rsidRDefault="00FF4C9E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C785C">
              <w:rPr>
                <w:rFonts w:ascii="Calibri" w:eastAsia="Calibri" w:hAnsi="Calibri" w:cs="Times New Roman"/>
                <w:sz w:val="24"/>
                <w:szCs w:val="24"/>
              </w:rPr>
              <w:t>Śląska 2021-2027</w:t>
            </w:r>
          </w:p>
        </w:tc>
      </w:tr>
      <w:tr w:rsidR="00FF4C9E" w:rsidRPr="00FF4C9E" w14:paraId="63BDBAED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20258981" w14:textId="77777777" w:rsidR="00FF4C9E" w:rsidRPr="00FF4C9E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Nr projektu</w:t>
            </w: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5B18DC06" w14:textId="38752CCE" w:rsidR="00FF4C9E" w:rsidRPr="005C785C" w:rsidRDefault="00324215" w:rsidP="00E638AF">
            <w:pPr>
              <w:spacing w:line="276" w:lineRule="auto"/>
              <w:jc w:val="both"/>
              <w:rPr>
                <w:rFonts w:eastAsia="Calibri" w:cs="Arial"/>
                <w:sz w:val="24"/>
                <w:szCs w:val="24"/>
                <w:lang w:eastAsia="it-IT"/>
              </w:rPr>
            </w:pPr>
            <w:r w:rsidRPr="005C785C">
              <w:rPr>
                <w:rFonts w:eastAsia="Calibri" w:cs="Arial"/>
                <w:sz w:val="24"/>
                <w:szCs w:val="24"/>
                <w:lang w:eastAsia="it-IT"/>
              </w:rPr>
              <w:t>FEDS.07.08-IP.02-0002/23</w:t>
            </w:r>
          </w:p>
        </w:tc>
      </w:tr>
      <w:tr w:rsidR="00FF4C9E" w:rsidRPr="00FF4C9E" w14:paraId="0BB6D80E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00B913C2" w14:textId="77777777" w:rsidR="00FF4C9E" w:rsidRPr="00F23934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23934">
              <w:rPr>
                <w:rFonts w:ascii="Calibri" w:eastAsia="Calibri" w:hAnsi="Calibri" w:cs="Times New Roman"/>
                <w:b/>
                <w:bCs/>
                <w:color w:val="000000" w:themeColor="text1"/>
                <w:sz w:val="24"/>
                <w:szCs w:val="24"/>
              </w:rPr>
              <w:t>Tytuł projektu: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57379E0A" w14:textId="4A84D0FF" w:rsidR="00FF4C9E" w:rsidRPr="005C785C" w:rsidRDefault="00E638AF" w:rsidP="00774914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5C785C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Projekt w zakresie rozwoju interwencji kryzysowej oraz przeciwdziałania</w:t>
            </w:r>
            <w:r w:rsidR="00774914" w:rsidRPr="005C785C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C785C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 xml:space="preserve">przemocy, w tym przemocy </w:t>
            </w:r>
            <w:r w:rsidR="00F23934" w:rsidRPr="005C785C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br/>
            </w:r>
            <w:r w:rsidRPr="005C785C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w rodzinie</w:t>
            </w:r>
          </w:p>
        </w:tc>
      </w:tr>
      <w:tr w:rsidR="00FF4C9E" w:rsidRPr="00FF4C9E" w14:paraId="74EC8CBE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008B37AE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77E3B03A" w14:textId="070DDE4A" w:rsidR="00FF4C9E" w:rsidRPr="005C785C" w:rsidRDefault="00324215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5C785C">
              <w:rPr>
                <w:rFonts w:eastAsia="Calibri" w:cs="Arial"/>
                <w:sz w:val="24"/>
                <w:szCs w:val="24"/>
                <w:lang w:eastAsia="it-IT"/>
              </w:rPr>
              <w:t>FEDS.07.08-IP.02-0002/23-001</w:t>
            </w:r>
          </w:p>
        </w:tc>
      </w:tr>
      <w:tr w:rsidR="00FF4C9E" w:rsidRPr="00FF4C9E" w14:paraId="6E743755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31E03B27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024A10D4" w14:textId="77777777" w:rsidR="00FF4C9E" w:rsidRPr="005C785C" w:rsidRDefault="00FF4C9E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color w:val="FF0000"/>
                <w:sz w:val="24"/>
                <w:szCs w:val="24"/>
              </w:rPr>
            </w:pPr>
            <w:r w:rsidRPr="005C785C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 xml:space="preserve">Kontrola planowa </w:t>
            </w:r>
          </w:p>
        </w:tc>
      </w:tr>
      <w:tr w:rsidR="00FF4C9E" w:rsidRPr="00FF4C9E" w14:paraId="0F1DD001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7B7B990F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Nr zamówienia: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4FABDBD8" w14:textId="1849B311" w:rsidR="00774914" w:rsidRPr="005C785C" w:rsidRDefault="00774914" w:rsidP="00E638AF">
            <w:pPr>
              <w:spacing w:line="276" w:lineRule="auto"/>
              <w:jc w:val="both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5C785C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2023/BZP 00570622</w:t>
            </w:r>
          </w:p>
        </w:tc>
      </w:tr>
      <w:tr w:rsidR="00FF4C9E" w:rsidRPr="00FF4C9E" w14:paraId="6D1665FF" w14:textId="77777777" w:rsidTr="005C7F63">
        <w:trPr>
          <w:trHeight w:val="664"/>
        </w:trPr>
        <w:tc>
          <w:tcPr>
            <w:tcW w:w="3891" w:type="dxa"/>
            <w:gridSpan w:val="2"/>
            <w:vMerge w:val="restart"/>
            <w:shd w:val="clear" w:color="auto" w:fill="F2F2F2"/>
            <w:vAlign w:val="center"/>
          </w:tcPr>
          <w:p w14:paraId="05C16460" w14:textId="77777777" w:rsidR="00FF4C9E" w:rsidRPr="00FF4C9E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Wynik kontroli (stwierdzono nieprawidłowości) :</w:t>
            </w:r>
          </w:p>
        </w:tc>
        <w:tc>
          <w:tcPr>
            <w:tcW w:w="2705" w:type="dxa"/>
            <w:shd w:val="clear" w:color="auto" w:fill="auto"/>
            <w:vAlign w:val="center"/>
          </w:tcPr>
          <w:p w14:paraId="67345837" w14:textId="77777777" w:rsidR="00FF4C9E" w:rsidRPr="00FF4C9E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Times New Roman"/>
                <w:b/>
                <w:sz w:val="20"/>
                <w:szCs w:val="20"/>
              </w:rPr>
              <w:t>TAK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5E292FAA" w14:textId="77777777" w:rsidR="00FF4C9E" w:rsidRPr="00FF4C9E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Times New Roman"/>
                <w:b/>
                <w:sz w:val="20"/>
                <w:szCs w:val="20"/>
              </w:rPr>
              <w:t>NIE</w:t>
            </w:r>
          </w:p>
        </w:tc>
      </w:tr>
      <w:tr w:rsidR="00FF4C9E" w:rsidRPr="00FF4C9E" w14:paraId="520BB970" w14:textId="77777777" w:rsidTr="005C7F63">
        <w:trPr>
          <w:trHeight w:val="664"/>
        </w:trPr>
        <w:tc>
          <w:tcPr>
            <w:tcW w:w="3891" w:type="dxa"/>
            <w:gridSpan w:val="2"/>
            <w:vMerge/>
            <w:shd w:val="clear" w:color="auto" w:fill="F2F2F2"/>
            <w:vAlign w:val="center"/>
          </w:tcPr>
          <w:p w14:paraId="0F53CE4B" w14:textId="77777777" w:rsidR="00FF4C9E" w:rsidRPr="00FF4C9E" w:rsidRDefault="00FF4C9E" w:rsidP="00E638AF">
            <w:pPr>
              <w:spacing w:line="276" w:lineRule="auto"/>
              <w:jc w:val="right"/>
              <w:rPr>
                <w:rFonts w:ascii="ArialMT" w:eastAsia="Calibri" w:hAnsi="ArialMT" w:cs="ArialMT"/>
                <w:sz w:val="25"/>
                <w:szCs w:val="25"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14:paraId="1D1DC108" w14:textId="77777777" w:rsidR="00FF4C9E" w:rsidRPr="00FF4C9E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14:paraId="198302B6" w14:textId="77777777" w:rsidR="00FF4C9E" w:rsidRPr="00FF4C9E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x</w:t>
            </w:r>
          </w:p>
        </w:tc>
      </w:tr>
      <w:tr w:rsidR="00FF4C9E" w:rsidRPr="00FF4C9E" w14:paraId="3C3EED63" w14:textId="77777777" w:rsidTr="005C7F63">
        <w:trPr>
          <w:trHeight w:val="578"/>
        </w:trPr>
        <w:tc>
          <w:tcPr>
            <w:tcW w:w="9224" w:type="dxa"/>
            <w:gridSpan w:val="4"/>
            <w:shd w:val="clear" w:color="auto" w:fill="F2F2F2"/>
            <w:vAlign w:val="center"/>
          </w:tcPr>
          <w:p w14:paraId="26D5D5CE" w14:textId="77777777" w:rsidR="00FF4C9E" w:rsidRPr="00FF4C9E" w:rsidRDefault="00FF4C9E" w:rsidP="009E1E97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4780AB0" w14:textId="77777777" w:rsidR="00FF4C9E" w:rsidRPr="00FF4C9E" w:rsidRDefault="00FF4C9E" w:rsidP="009E1E97">
            <w:pPr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FF4C9E" w:rsidRPr="00FF4C9E" w14:paraId="7BBA71EA" w14:textId="77777777" w:rsidTr="005C7F63">
        <w:trPr>
          <w:trHeight w:val="578"/>
        </w:trPr>
        <w:tc>
          <w:tcPr>
            <w:tcW w:w="3113" w:type="dxa"/>
            <w:shd w:val="clear" w:color="auto" w:fill="F2F2F2"/>
            <w:vAlign w:val="center"/>
          </w:tcPr>
          <w:p w14:paraId="5525B4B9" w14:textId="77777777" w:rsidR="00FF4C9E" w:rsidRPr="00FF4C9E" w:rsidDel="00BD4D29" w:rsidRDefault="00FF4C9E" w:rsidP="00E638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</w:rPr>
              <w:t>Nieprawidłowość (N-1)</w:t>
            </w:r>
          </w:p>
        </w:tc>
        <w:tc>
          <w:tcPr>
            <w:tcW w:w="6110" w:type="dxa"/>
            <w:gridSpan w:val="3"/>
            <w:shd w:val="clear" w:color="auto" w:fill="F2F2F2"/>
            <w:vAlign w:val="center"/>
          </w:tcPr>
          <w:p w14:paraId="2292FB2B" w14:textId="77777777" w:rsidR="00FF4C9E" w:rsidRPr="00FF4C9E" w:rsidDel="00BD4D29" w:rsidRDefault="00FF4C9E" w:rsidP="00E638AF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Nie dotyczy</w:t>
            </w:r>
          </w:p>
        </w:tc>
      </w:tr>
      <w:tr w:rsidR="00FF4C9E" w:rsidRPr="00FF4C9E" w14:paraId="6FC418C9" w14:textId="77777777" w:rsidTr="005C7F63">
        <w:trPr>
          <w:trHeight w:val="578"/>
        </w:trPr>
        <w:tc>
          <w:tcPr>
            <w:tcW w:w="3113" w:type="dxa"/>
            <w:shd w:val="clear" w:color="auto" w:fill="F2F2F2"/>
            <w:vAlign w:val="center"/>
          </w:tcPr>
          <w:p w14:paraId="3AB12148" w14:textId="77777777" w:rsidR="00FF4C9E" w:rsidRPr="00FF4C9E" w:rsidDel="00BD4D29" w:rsidRDefault="00FF4C9E" w:rsidP="00E638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</w:rPr>
              <w:t>Nieprawidłowość (N-2)</w:t>
            </w:r>
          </w:p>
        </w:tc>
        <w:tc>
          <w:tcPr>
            <w:tcW w:w="6110" w:type="dxa"/>
            <w:gridSpan w:val="3"/>
            <w:shd w:val="clear" w:color="auto" w:fill="F2F2F2"/>
            <w:vAlign w:val="center"/>
          </w:tcPr>
          <w:p w14:paraId="3856A9FD" w14:textId="77777777" w:rsidR="00FF4C9E" w:rsidRPr="00FF4C9E" w:rsidDel="00BD4D29" w:rsidRDefault="00FF4C9E" w:rsidP="00E638AF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Nie dotyczy</w:t>
            </w:r>
          </w:p>
        </w:tc>
      </w:tr>
    </w:tbl>
    <w:p w14:paraId="50F7DAF8" w14:textId="77777777" w:rsidR="00FF4C9E" w:rsidRPr="00FF4C9E" w:rsidRDefault="00FF4C9E" w:rsidP="00FF4C9E">
      <w:pPr>
        <w:rPr>
          <w:rFonts w:ascii="Calibri" w:eastAsia="Times New Roman" w:hAnsi="Calibri" w:cs="Calibri"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Podstawa prawna: 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 xml:space="preserve">art. 602 ustawy z dnia 11 września 2019 r. - </w:t>
      </w:r>
      <w:r w:rsidRPr="00FF4C9E">
        <w:rPr>
          <w:rFonts w:ascii="Calibri" w:eastAsia="Times New Roman" w:hAnsi="Calibri" w:cs="Calibri"/>
          <w:bCs/>
          <w:sz w:val="24"/>
          <w:szCs w:val="24"/>
        </w:rPr>
        <w:t>Prawo zamówień publicznych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40B5CEB5" w14:textId="19C7D0B8" w:rsidR="00CF23DF" w:rsidRDefault="00CF23DF" w:rsidP="00BF582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8A0384" w14:textId="590606A4" w:rsidR="00BF582A" w:rsidRPr="00AB6890" w:rsidRDefault="00BF582A" w:rsidP="00BF582A">
      <w:pPr>
        <w:rPr>
          <w:rFonts w:cs="Calibri"/>
          <w:sz w:val="16"/>
          <w:szCs w:val="16"/>
        </w:rPr>
      </w:pPr>
    </w:p>
    <w:sectPr w:rsidR="00BF582A" w:rsidRPr="00AB6890" w:rsidSect="00EE11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299B8" w14:textId="77777777" w:rsidR="00F52360" w:rsidRDefault="00F52360" w:rsidP="00FE69F7">
      <w:r>
        <w:separator/>
      </w:r>
    </w:p>
  </w:endnote>
  <w:endnote w:type="continuationSeparator" w:id="0">
    <w:p w14:paraId="1C269F32" w14:textId="77777777" w:rsidR="00F52360" w:rsidRDefault="00F52360" w:rsidP="00FE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A9B9" w14:textId="77777777" w:rsidR="007C5E4D" w:rsidRDefault="007C5E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7BF8" w14:textId="022433FE" w:rsidR="0034046A" w:rsidRDefault="007F497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91884">
      <w:rPr>
        <w:noProof/>
      </w:rPr>
      <w:t>2</w:t>
    </w:r>
    <w:r>
      <w:rPr>
        <w:noProof/>
      </w:rPr>
      <w:fldChar w:fldCharType="end"/>
    </w:r>
  </w:p>
  <w:p w14:paraId="3FDD9E07" w14:textId="77777777" w:rsidR="0034046A" w:rsidRDefault="003404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355F" w14:textId="4C8DE982" w:rsidR="0034046A" w:rsidRDefault="000B05D9">
    <w:pPr>
      <w:pStyle w:val="Stopka"/>
      <w:rPr>
        <w:noProof/>
      </w:rPr>
    </w:pPr>
    <w:r>
      <w:rPr>
        <w:noProof/>
      </w:rPr>
      <w:drawing>
        <wp:inline distT="0" distB="0" distL="0" distR="0" wp14:anchorId="7B4405FA" wp14:editId="5412364C">
          <wp:extent cx="6214745" cy="3892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spirujemy do działania (1)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6319" cy="39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94691" w14:textId="77777777" w:rsidR="0034046A" w:rsidRPr="00696124" w:rsidRDefault="0034046A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32447B" w14:paraId="07FBDDA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71C50655" w14:textId="77777777" w:rsidR="0034046A" w:rsidRDefault="0034046A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2E90ED08" w14:textId="21FD81EB" w:rsidR="0034046A" w:rsidRPr="00F2698E" w:rsidRDefault="0034046A" w:rsidP="007C5E4D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7C5E4D">
            <w:rPr>
              <w:rFonts w:ascii="Arial" w:hAnsi="Arial" w:cs="Arial"/>
              <w:sz w:val="16"/>
              <w:szCs w:val="16"/>
            </w:rPr>
            <w:t>Kontroli</w:t>
          </w:r>
          <w:r w:rsidR="00EE11F6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4865" w:type="dxa"/>
          <w:shd w:val="clear" w:color="auto" w:fill="auto"/>
        </w:tcPr>
        <w:p w14:paraId="08E21304" w14:textId="77777777" w:rsidR="0034046A" w:rsidRPr="00A21C81" w:rsidRDefault="001417F0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 Eugeniusza Kwiatkowskiego 4, 52-326</w:t>
          </w:r>
          <w:r w:rsidR="0034046A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14:paraId="64004263" w14:textId="77777777" w:rsidR="0034046A" w:rsidRPr="00A21C81" w:rsidRDefault="0034046A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78FFCA2B" w14:textId="77777777" w:rsidR="0034046A" w:rsidRPr="00A60C68" w:rsidRDefault="0034046A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A60C68">
            <w:rPr>
              <w:rFonts w:ascii="Arial" w:hAnsi="Arial" w:cs="Arial"/>
              <w:sz w:val="16"/>
              <w:szCs w:val="16"/>
              <w:lang w:val="en-US"/>
            </w:rPr>
            <w:t xml:space="preserve">e-mail: wroclaw.dwup@dwup.pl  </w:t>
          </w:r>
        </w:p>
      </w:tc>
    </w:tr>
  </w:tbl>
  <w:p w14:paraId="6472A688" w14:textId="2F3542CB" w:rsidR="007F497F" w:rsidRDefault="00140B94" w:rsidP="00785514">
    <w:pPr>
      <w:pStyle w:val="Stopka"/>
      <w:rPr>
        <w:noProof/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FD3CFE1" wp14:editId="059BBB11">
              <wp:simplePos x="0" y="0"/>
              <wp:positionH relativeFrom="column">
                <wp:posOffset>775335</wp:posOffset>
              </wp:positionH>
              <wp:positionV relativeFrom="paragraph">
                <wp:posOffset>8255</wp:posOffset>
              </wp:positionV>
              <wp:extent cx="4319905" cy="561975"/>
              <wp:effectExtent l="0" t="0" r="4445" b="952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9905" cy="561975"/>
                        <a:chOff x="0" y="0"/>
                        <a:chExt cx="4320222" cy="561975"/>
                      </a:xfrm>
                    </wpg:grpSpPr>
                    <wps:wsp>
                      <wps:cNvPr id="5" name="Łącznik prosty 5"/>
                      <wps:cNvCnPr/>
                      <wps:spPr>
                        <a:xfrm>
                          <a:off x="3071812" y="152400"/>
                          <a:ext cx="1905" cy="30734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90887" y="119062"/>
                          <a:ext cx="1029335" cy="375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1425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8262" y="57150"/>
                          <a:ext cx="1577340" cy="504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18D875C" id="Grupa 7" o:spid="_x0000_s1026" style="position:absolute;margin-left:61.05pt;margin-top:.65pt;width:340.15pt;height:44.25pt;z-index:251670528" coordsize="43202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sCzCUAwAAZQwAAA4AAABkcnMvZTJvRG9jLnhtbORX227UMBB9R+If&#10;rLzT3DZ7ibqLUAsVEqIVlw/wOs7GqmNbtvfGGw/8GfwXYzvJttuiQhEPFQ9N43hmPHPmzHj29OWu&#10;5WhDtWFSzKP0JIkQFURWTKzm0edPb15MI2QsFhXmUtB5tKcmerl4/ux0q0qayUbyimoERoQpt2oe&#10;NdaqMo4NaWiLzYlUVMBmLXWLLSz1Kq403oL1lsdZkozjrdSV0pJQY+DrediMFt5+XVNiL+vaUIv4&#10;PALfrH9q/1y6Z7w4xeVKY9Uw0rmBH+FFi5mAQwdT59hitNbsjqmWES2NrO0JkW0s65oR6mOAaNLk&#10;KJoLLdfKx7Iqtys1wATQHuH0aLPk/eZKI1bNo0mEBG4hRRd6rTCaOGi2alWCxIVWH9WV7j6swspF&#10;u6t16/5DHGjnQd0PoNKdRQQ+jvJ0NkuKCBHYK8bpbFIE1EkDqbmjRprXg2KWZFl2rBj3x8bOu8GZ&#10;rQICmQNG5u8w+thgRT30xiHQYQRRBIx+fP3+jXwR7BoB94zdIx+T8wGEz0SHlSkNwHYPUHkySacp&#10;hAaQpEU2Sjoi9pilA2AgmY/87hA3LpU29oLKFg43wGjOhHMVl3jzzljIEoj2Iu4zF2g7j2ZFVngp&#10;Izmr3jDO3Z4vNHrGNdpgKBG7S11ywMANKVhxAR9deCEg/2b3nAbzH2gNFIJcp+EAV7wHm5gQKmxv&#10;lwuQdmo1eDAoJg8rdvJOlfrC/hPlQcOfLIUdlFsmpL7v9AMUdZDvEQhxOwiWstr7VHtogH2LU8VI&#10;CX9dqcLbHRo+3NJAy641jToj7W/ZaLG+XqsX0FUUtmzJOLN73yEhNueU2Fwx4sjoFgdGj3tGXy41&#10;/oLGLvu9RJAHLjHyTpJrg4Q8a7BY0VdGQWN16XZcuS3ul7cOW3Kmerq59y4saMJHTeweZEKDPJdk&#10;3QKHQsfXlEOEUpiGKRMhXdJ2SaGB6bdVCs0CbhsLXUxpJmxoNMZqaklzIB3pimTY8E4f/HQR/apy&#10;s1kynUKvdJULZTrOwhlD5SbZLM+7bpdPiln2QPFqQNLT797i9Y4FV/wrePb0OAZZCV0zcMyz5jZp&#10;nhLH3IX0bzkGc8rdazTNRukIOvjRNfrrW+E/IBak4iaxfCk+XWLl/5xYaZ5PM+hYjl7FJC2Op45i&#10;4oeNQLFkNAW6hWGgn/P6qaIbPB5BMT+0wSzrZ4xu7nbD8s21v2gPvw4WPwEAAP//AwBQSwMECgAA&#10;AAAAAAAhAKlV4mnuMgAA7jIAABUAAABkcnMvbWVkaWEvaW1hZ2UxLmpwZWf/2P/gABBKRklGAAEB&#10;AQDcANwAAP/bAEMAAgEBAQEBAgEBAQICAgICBAMCAgICBQQEAwQGBQYGBgUGBgYHCQgGBwkHBgYI&#10;CwgJCgoKCgoGCAsMCwoMCQoKCv/bAEMBAgICAgICBQMDBQoHBgcKCgoKCgoKCgoKCgoKCgoKCgoK&#10;CgoKCgoKCgoKCgoKCgoKCgoKCgoKCgoKCgoKCgoKCv/AABEIAFoA+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r5/wDiV4//AGs/FH7V&#10;+rfAT4AfEj4d+F9K0H4e6Pr95d+MPh3f69cXVxe32qWxRDbaxYLCiJYKeVkLGRuQABQB9AUV4Pfe&#10;D/8Ago5ptpJf6h+178CYIIULzTTfs+6wqIo6kk+LcAVzvw48Y/th/GJLuT4R/wDBQ39mfxUthN5V&#10;83hv4M6hfC2k/uyeT4wbYfY4NK/kOx9NUV+fP7TP/BT3VP2PPjXafs8/tG/8FRv2ffDni27gt5jp&#10;r/syeJrhLWOdsRNcTQeJnits/e/euhVCrthGDH0HwB+1J8W/iv42s/ht8L/+Cs37IXiTxFqFqLmx&#10;0LQfhpc3d5cQlN4kSGLxkzuuwhsgHg56UuYfKfYtFeGnwF/wUoAz/wANZ/A3/wAR51n/AOa2uR07&#10;x9+1vq/xBm+Eulf8FGP2YbrxVbjNx4Zt/g7fvqEQ7lrceMPMX8Vp3EfUFFeGnwD/AMFKSvH7WfwN&#10;/wDEedY/+a2ug/Y5+JfxK+K/wRbxH8X7vQ7nxFp/jTxRoOo3nhvSZrCyuv7L1+/0yOaO3muLmSHf&#10;HaI7I00mGZsNjABcR6lRRUV9e2um2U2o306xQ28TSTSyNhUVRksT2AFMCWiv5+/2u/8Ag9f13Sfi&#10;fqnhj9iT9k3Q9T8M6bqEkFh4u8e6pdeZrUK4AnSxgWFrRS28qryyOUKFljbdGvm/hX/g9v8A2yrT&#10;WI5/HH7Gvwy1CwDDzbbSdR1GzmYZGcSSSTqOMj7hwSDzjBAP6TKK/Ln/AIJbf8HUn7Gv/BQj4m6Z&#10;+z78V/AF/wDB34ga/ffZfDdjrGtJqOk6tMxxFbRX4ihKXMhyFilhjV22JHJJI6of1E8zCbjQA6iv&#10;xv8A+CpX/B3h+z7+yv4y1j4E/sO/De0+LHirS2mtdQ8YahqTQeHdPvEbbti8oebqYVgwby3gjPym&#10;OaTJx8H/APEaj/wVL/6IH8AP/CW1v/5cUAf1AUV+KP8AwTO/4PEvgl8e/GGkfBz/AIKC/CvT/hdq&#10;+otFawfEHQ9QeXw9JcuXGbmKbM2mxZ8tRIZbhAWZpXhRS9fpR/wVN/bD8Y/sK/8ABPb4j/tgfDTw&#10;7pOt6x4O0m1vNN0/WDI1pcmW8t4Pn8p1YjbMWG1hyB2oA+hqK/Cf/glB/wAHUH7YX7fv/BQX4b/s&#10;f/Ef9nn4a6LofjTULyC/1PQ49Q+1QLDYXNyDH5ty6ZLQqDlTwT3wa/dhRtGKACivlv8A4LM/t0fE&#10;T/gm7/wTy8aftf8Awr8I6LrmueGbzSorTTPECzG1lF1qNvauX8l0fhZmYYYcgZyOK/I79nj/AIPd&#10;vHFv4htbD9q39h3S7rS5rqNb3Vvh74klguLODJ3ulpeLIty4XG1DcQAkHLDIwAf0K0VyPwH+Onwt&#10;/aZ+D3hv4+/BDxfb694R8W6RDqWg6vahlWeCQZGUcBo3U5V43CvG6sjKrKQPzE/4Lrf8HLer/wDB&#10;Lb9oG3/ZL+A37Pul+LvF8eh22q65rfibU5Y7DT1nLGK2WCECSeQookLeZGqBkADknYAfrTRX4m+O&#10;P+Din/gpNpf/AASW8C/8FTfAf7Mfwu1TStT8bap4c8fac9rqZTRmSYR2N0hW7z5UpDxOX+7I0IBP&#10;mYW9/wAETP8Ag6N+J/8AwUP/AG3LH9kb9qH4P+CfCX/CU6LdN4N1Twub1TPqkC+f9llE8sqhXt0u&#10;GVsr88SoNxkUAA/aSivAv+Cnn7cfhX/gnR+wx8QP2ufEkVvdXPhrRyvh3S7jldS1eciCxtiAysUa&#10;4kjMhQ7lhWVwPkNfi5+yv/wdn/8ABU39sX9ojwf+zB8Fv2OfhDfeJfGetQ6dpsf2fV2SHdzJcS7b&#10;slYYYg80jYOyON2PCmgD+iCiorFLuOyhjv545bhYlE0kMRjR3xyVUsxUE9AWOB3PWigCWvDvCv8A&#10;yki8ef8AZEvCX/p48SV7jXh3hX/lJF48/wCyJeEv/Tx4kpMD8If+Dmr/AIKX/En9oH9sTXv2L/An&#10;jq4tvhr8NZotP1HTdN1Bvs+t6yFSW5muVAXebeYi2WN94R7aR1IMhA+RP+CTuu/HjQ/+Cj/wbb9m&#10;+/v4fE11490638uxkcLcWTTp9sjnCdbY24lMueBGrE9MjqPjt8C9c/bC/wCCkn7T3h7wPZ3Unir/&#10;AISzxt4k8K6BajzJNTmtdWlurm0QBS0riwW9kRUG6SSFFAG7FfcH/Brh+2D/AME5fhD4nuvhB8Xv&#10;AWieEfjV4h1JdO8K/EHUGuJv7ft5zldPV5N8VhMHAUbfKW43RKd0igPh8Ujo+GGh9lf8F0f+CR3w&#10;0+M3gTx5+214J+Fei+IPFlnoQvvF9jerdpqN9Y2dskbSafcxXKx29zBbRM6RyQTRzMu11bKAfz36&#10;P+1B4u0f9nn/AIZ2g8EeFJLaHxCms6b4qk0c/wBu6bMv8FteBw0MZb5iqj5iBkkKoH9SH/BYj/gp&#10;J8Cf+Cff7J3im78aeMtPk8ceIvDl3ZeBfB6TK97qN1NG8STGIcrbRsS8krYTCFATIyI38xfwH+FP&#10;hr4U/Fv4d+N/27Pgd42sfhF4yaaOTVjpd1YG7sJoDEdR0+Z49ty1qbiG6VUDq5RFYFZMF1Pi0Jp/&#10;DqfuPB+1Z+2v8cf+DWzWPj1o/iTxEvxXs/B722oeIrSJotQm0u21dI7i+3v8xdtGV5XuFO5iXlQh&#10;ipH861jeXml3cOo6ZeyW9xbyLJbzQOVeN1OVZSOQQcEEcjFf2T+Hv2pv2QPAf7F1n+0zY/Grwy3w&#10;f0fwvG8fi61lj+wCziC24jVIl4l8wCAWyJ5nnfuVj34Sv5oP2hvBf7M//BSv/gqevwy/4Jv/AAPt&#10;/AfgHXdUEf2q1hmhjNrCrTahrDWruUs4UiSaRII1jAjjUbFdygdRbahTe+h+0/8AwbT/APBR74j/&#10;ALdX7H+seAPjl4huNa8bfC3U7bTb7XbyQvcalptxGzWc87nmSceTcRM55cQo7FnZ2P1z+wd/yQ/X&#10;P+yzfEb/ANTXW6/F7/gzm8S6laftP/GHwdHK32O/8B2V5MmeDJBehEPuQLmT86/aH9g7/kh+uf8A&#10;ZZviN/6mut1UHdIiekmezV5n+2izL+x18WGRirD4aa8VZe3/ABL569MrzP8AbT/5M4+LX/ZM9e/9&#10;N89aEH8Qv7NPhPw/4+/aO+H/AIF8W6f9s0rWvG2lWGp2pkZPOt5ryKORNyEMuVYjKkEZ4INf1YfE&#10;z/g1U/4IneO/Bd54Z8O/sxap4RvriPbb+IPDfj3V2u7Rv7yLeXNxAx9pInHtX8sP7HP/ACd38K/+&#10;ykaH/wCl8Nf3ZMcpwaAP4cf+Chv7G3jP/gnd+2z49/ZG8V62b688E62sen6xHH5RvrKWKO5s7raG&#10;PltJbywuVDHYxK5JXNfux+2n/wAFjvjXe/8ABq18Pv2orPUtUs/iJ8YI4PhzfeJ7eeLz0uoZb+21&#10;LUSQqhGuoNJu8eWFaJ71ShBjDD8v/wDg6M8X+G/GH/Bbf4vTeGdUt7yPT4dD0+6mtpA6rcw6PZrL&#10;HkfxI+UYdVZGU4IIr1H9rHwjq9l/waTfsveKpdQVrW4/aC1kpBubI3yeIUXjpwbWU/8AA/c0AfKv&#10;/BGP/gnDdf8ABUv9vbwz+zFf6vfaZ4ZS1n1rxxq2morXFppFtt8zy9wKrJLJJDbq5DBHuFYqwXaf&#10;6e7H/g3d/wCCMdh8M1+F4/YM8JzWIhEbahcXF42pMf7327zvtIbPPEgH0HFfif8A8GYHjfwr4Z/4&#10;KleLPDOvarBbX3iL4M6laaJHM2GuriPUdNuXhT1byYZpcf3YWPav6hs0Afxn/wDBdb/gmDZ/8EpP&#10;279Q+BPg3WrzUvBevaPD4i8C3uourXK6fNJLEbeZlADSQzQzR7sAuixuQu/A/Qr9mX9tzxV+1Z/w&#10;aPfH74U/EjxCt/r/AMGxY+GraSSYvcPorX2nzae0mRgBAZ7VAP8AlnZpnnNcT/wex+MfDeqft2/C&#10;nwVp7wvqek/CtrjUmjkDMkdxqNwIkbHQjyZGAPOHBxggnxn/AIJYeA/Fenf8EC/+ChHxPvNPZdD1&#10;i38F6Xp11ztku7O/mluEHuqX1qT/ANdB7UAeVf8ABtf/AMpu/gL/ANhrVP8A0zX9f2L1/HR/wbX/&#10;APKbv4C/9hrVP/TNf1/YvmgD87f+Dqz/AJQe/Fj/ALCnhv8A9PtjX8i6RSS7vLjZtq5baucD1r+u&#10;j/g6sP8Axo9+LH/YU8N/+n2xr+eP/g3y+D/w3/aD/wCCt3wx+Bfxg8NQ6x4X8YaX4q0jXtNmYqJ7&#10;a48MarE4DKQyOA2VdSGRgrKQQCAD72/4NC/+CuUnwr+JM3/BL347+KSvhzxddS3/AMKb3UL0iPTd&#10;XILz6Wu/hI7oAyxqGUC4V1VXku8j5r/4O2jn/gtB4tP/AFJugf8ApEtfLf8AwUJ/Ys+Ov/BJb9vP&#10;WvgPrWtanZ6p4R1iHV/AfjK1jks31Kw8zzbDVLZxja+UwxjZhFcQyxhi0RNW/wDgqv8At3y/8FIf&#10;2ktJ/ap1jTks9f1T4e6JYeLbSGMrGmrWlv8AZ7l4xgARytH5yKCwRJlQsWVqAP36/wCDaz4AfDL9&#10;qn/g3qk/Zy+Mmh/2j4Y8Za14m0vWLbgP5UtwR5kbEHZKjYkR8ZR0VhyBX89X7TPwI/aC/wCCS/8A&#10;wUE1T4YXmrPp/jb4S+NLfUPDevxW42XHkypdafqEavkFJE8mUK2cbijDIYV/SX/waO/8oYvC/wD2&#10;O2v/APpXXh3/AAeK/wDBOHQPi1+y7pv/AAUd8HQ29r4l+Fr22k+LWf5W1LQ7u8SGD6yQXlwu0YGU&#10;upiSdiigD4F/4OQ/+C3fg/8A4Ka+Afgh8HvgPqfl+GLHwra+MPH2mxTM623ie6hMX9nOXiUs1jGZ&#10;18xGKOb5uMxg19o/8Gdf/BLVPAfw11b/AIKffF/w6v8AbHi2GfRfhdDdQozWmlpJsvNQXOSjzzRm&#10;3Q4RxFBNjclyK/E3/gl9+xXc/wDBRH9vn4Z/sdR+Il0m18Ya441jUfN2SQaba28t7emE+XIPP+y2&#10;04iDKUMpjDFVJYf2z/Dr4feDfhP4B0P4YfDrw9b6P4f8OaPbaXoek2q7YrKzt4lihhQdlSNFUZJ4&#10;FAG0OOKKKKACvn8eKfDfgf8Ab8+J3jTxnr9lpOj6P8A/DF7q2q6ldJBb2dtFqviWSWaWRyFjjRFZ&#10;mZiAoUkkAV9AV4Lpmj6T4h/4KG/EbQde0y3vrG++BPhW3vbK8hWSG4hfVvEivG6MCGVlJBUgggkG&#10;kwP5pPHP7RXir9mf/gq58SP+Chf7N2qabqeheD/2jtVn0m60vUENnq9ne3+pOkEbxZD21xZRXEZe&#10;PKiOUEfeU19jftcf8ETvhV/wUn8Dn/gpD/wRM8T6XqGn+KZjd+Jvg/fX0VjcaRqjMGuYLZnfyrWR&#10;Wfe1pK6xqMvbytFJDGGf8F9/hJ+zN4/+Pv7Pv/BNL/gmd4L8J2t7fatq2qavo/gZYP7POoanPa2s&#10;UtxJAWAkhSwuDJv/ANTAEJ2pgD84/wBmr9sv9pH9iH4v6t8Tv2J/i/4g8NRR3D+ZsCyw3tiJSkIv&#10;bZ1aGYfvFH7xCFd/lKnBrD4dGdHxao6my+DnjH4K/tK+H7b/AIK4fBT43Wvg2zsbq01SAafNFq4t&#10;hbTrbGxlvysLJHdPG/3jHgPw2drfc/8AwUMi/wCCbtj/AME/v2bn+I3g79py6024+FPilf2fodQ1&#10;DQ5EWdruTym1ZY0jYgF9PkH2Zv8Aj3EKkOwYv0PwL/4PEvjt4f0qHTf2jf2P/DXii5T5ZNV8KeIp&#10;tILL/eMM0V0rN64ZFz0AHFen6r/weQ/Ce2083Hh/9gzxBcXgB2Q3fjmCCPJ5PzraSEAn/ZprktuL&#10;3r7H5e/sj/8ABLz/AIKaftr2Nj8Pfgl8DfGieDb68a6/tjxAtxpvhyFmMSS3Pmz7YpHASLcIRJMy&#10;xDajbQK+2f2tfh/+zP8A8G/37Dvib9lb4dePtN8cftTfGzw7/Y/jvxNZ5VfDGgToDcW0C/egidfk&#10;j37JZ2b7QwVYYYU4P9rD/g6x/wCCgfx20q58I/Afwx4b+Eum3KlTfaOjajqwU8FRdXAEaZHRkgVw&#10;SSHBxj4I+H/wr+Jn7UX/AAsr4hR+Ir7XPEXhbwvP4x12TULiS6vNVt0vbaK8lLsS0kiLdG6kdiT5&#10;UEzEnFT7vQr3up+m/wDwaW6v4O+En7anxM8DfFTxRp2g+J9a8H2dl4b0fVryO3uNVZp/tLLbJIQ0&#10;58lEmwgOY/n5Xkftb+wd/wAkP1z/ALLN8Rv/AFNdbr5Z/wCCFMv7Dn7R37MPwj/aa0fwP8PpPjpo&#10;Pw4h8Ma7qkEds2vQQ6Wq6Z5sg/1qloEtwZsZMc6Ju2MFr6m/YO/5Ifrn/ZZviN/6mut1rDSxjN3Z&#10;7NXmf7af/JnHxa/7Jnr3/pvnr0yqPijwzoPjTwzqPg7xVpkd9perWM1lqVlMMpcW8qFJI29mViD7&#10;GtCD+Cz4a+O9Y+FnxG8P/E7w9bW82oeHNatdUsYbxGaF5reZZUVwrKxUsgyAwJGcEda/ZH4e/wDB&#10;y9/wcO/txeDfEXh39kH9jTwrqt1ZwpFfeJvhf8JdY1W60N5MmN/395dWyuwVtqzROCA2FOMj9Yfj&#10;X/wSK/4N+P2bfBb/ABD/AGgv2W/gv4J0JJPL/tfxXqC2Fu0mCRGrzTqGcgHCjLHHANflR/wU6+FH&#10;7B/7ZviPw7+zH/wTw/4Kr/s0/Bn4FaNC10vw5vNc1LS7TUtflkP2jU7yQWxgmfYlvFG0sjeWkR27&#10;d7ZAPhz4cf8ABEj/AILIftc/tH2eh+PP2RPilpus+OPEUk/iDx58SPDt9Z2cEkztLc399eXCc/8A&#10;LSRuWkkb5UV5HVW/pb/ai/4I6/B341f8Eem/4JVeCr2OwtPD/guxsfBPiG7tIVkg1iw2SwahNshY&#10;K086N9peJA7x3VyFKl818Af8Es/+DRb9nnwd4w8P/tL/ALWf7S/h340aHbul/oHhfwXbB/D+pMrZ&#10;SW4umdjfQZGTCqRo5UB2kQtG37HeKf2mP2XfhfrU3gLxr+0J4C8O6lp6xpNo2qeLLK0ntVKKyBoZ&#10;JFZAUZWAIGVII4IoA/it8j9s/wD4JOfto295dadrXwz+Lnwy1zzbcXMK74ZACu4feiurWaJmXILw&#10;zwynBdH5/V+z/wCD339oRPhH/YeofsGeDZfHX2BkHiSLxhdppP2r+GX+zjC03ljjMf2zcf8AnoK/&#10;b/8AaH/Y0/YD/wCCmPw10+T48/CPwT8VPD+2T+xNdjkSeSECQrILW/tXEsQ3oVcRSqCVIbOK+TZ/&#10;+DTX/gijL4j/ALcT4CeJo7Xfu/seP4han9mxnO3cZjNjt/rM4755oA/mY+IXjn9sv/grT+2ndeLN&#10;R0rVfiF8VviRrCpb6bo9ny2FCxwQxj5YLeGJAMkhI44yztgM1f0Za1/wRi8Z/skf8G0/xM/YH+GN&#10;lD4i+Jms+FLjxL4sOiwzTf21rizW93NbWqBS8zCCzis4AqKZjDGxVGkYD7u/ZB/4Jx/sPfsE6Rca&#10;R+yL+zX4b8FNeR+XfalY27zahdR5B8uW9uGkuZUBUEI8hUHkAHNeqeNvHvgL4Z+H38T/ABH8b6T4&#10;f0uJ1STUtc1KK1gVieFMkrKoJ7DPNAH8MP7KH7TnxZ/Yn/aT8I/tQfBe5trfxV4I1hb7TV1K3aSC&#10;RgrRyQTIGVjHJG8kbhWVtrthlOCP00/4jTf+CqGNv/CjfgHj/sVda/8AlvX7o+K/+Cff/BGT9vPx&#10;lqnxE1D9nj4I/EXX47gT+INa8Pw2M93JLMXYSXctkweR3KuQ0pJba2CcGqX/AA4J/wCCN3/SPb4f&#10;/wDgFL/8coA/Ov8Ab9/4KreH/wDgrd/wa7/FH49nwdD4b8VaH4q8P6H448P207SW9vqEesabKJrd&#10;m+YwSxypIobJQl4yzmPzG/M3/g2G07Ub/wD4Li/BCWwsZZltZtenuGjjLCKMaBqILtjoMkDJ4ywH&#10;cV/Sl8Qv2FP+CPv7In7KXir4X/FP4RfC/wCH3wh8Tara3fiyw8Rakmn6Xf3kDLJbmR55VDSAxKVU&#10;NklOAa+e/wBlL9u7/g18/Y78a31x+yh8XPgv4H1zVY/sV9rWmaTcQySw7lJhN7LD8sJZEYqJBGSq&#10;sckA0AWv+DmT/gkav/BR39jZvi98H/C63Hxe+FFvcan4cW1tpJLnXdL277zSFWPJkkYKs0AKO3nR&#10;eUmwXMrV/JfX97Xwz+Kvwt+NXgq0+IXwe+JOg+K/D98CbLXPDOsQX1nPjg7JoGZGx7E4r5V+Nv8A&#10;wSH/AOCH2g6pf/FX4/8A7J3wi0WbXtYmuL3WPEVwlhHdXkzNK+C8qJuYl22rjvgYFAHi3/Bo6f8A&#10;jTH4XH/U7a//AOldd7/wc+n/AI0YfHT/AK4eHf8A1I9Lr6n/AGPvhJ+yV8FPgnZ+CP2JtE8K6f4B&#10;S8uJrG38G3yXFh57yHzmV0d1Lbwd3zcEY4pP2vdG/ZB+IHwevPg1+2vqng0+C/FLxx3ej+NtYhs7&#10;XUWgmjuEX97Im8pJHHJgHIKg0Afyp/8ABrn/AMp1vgb/ANzN/wCoxq1f1/V8afsrfsVf8EN/hF8e&#10;tB+IX7IHgX4KWPxF0/7UPDt14S8TW0+oJ5lrLFP5SJcMzZt3mDYU4QseMZr7LHAwKACiiigArxDw&#10;xFKn/BRnx3dtGwjb4K+E1Rip2sRq/iMkA+oyuR/tCvb68S+LsreAP20/hL8QJ7gxab4s0XxB4Iuo&#10;4hkz6i8dvq9g8nokcGk6uobPD3SrglxgYHzB/wAFL/gf+wP/AMExPgR8cv8Agpb8OPhDpPhv4x+M&#10;dDv9M0fxRDdyS3Umv6orwLNaQTzGGGUvI9xM0CK7RxTs24bwfyF/Y1/4I4/Hb9pH/gn94Z+I3g7w&#10;7Jb6l8aPjZYaPZ61NCfI0Twjp1nqUmoancOGCpbtdpHw+1mfT4lQkzIrftR+23/wQW/Yu/b2/aWt&#10;f2k/jT4g8dWc0jWkniLwt4f8QJbaXr01uixJNcI0TSpK1vHFbvJDJGxihjClGUucT4//ALfX7JXh&#10;f4R/Gb9hX9ojwX4//Z40fwd8N7q00GUWdnYN4g8PRwLasfDs6+fbSOqyQwJEMyJ56AKGSTys3HXU&#10;0jLTQ/ma+Mlj4L8Q/HLxdZ/AHRrqbwrb6xqDeF4Y4TJN/Y9uZGiml2gEsLWISSOQOQ7nHOOV0rR9&#10;Y169/s7Q9MnvLgQSzGG3iLt5cUbSSPgdlRWYnsFJ7V+zn/BOD/gjLoP7IHwe8af8FAv28vFWn+Ef&#10;h/4n/Z/1eCztdYDXF74YbWvNswJxHHunn/s+VFwkSs0l+0QjDJg/Fv8Awb6/8KD/AOHqXw/X9ofx&#10;Vp1hpNxa6lp2m6fq1m01treoX1nLp8Onv8jKok+1sQZNqsUCE5dQceXY25tzzD9iP9klP20/AnxW&#10;+GPw10O4vPit4Z8MweMvA9rbyM76xZWEjxanpEMCuDLdSx3kF1FtSSQnTGjUDzmYfZ/ifwdpH/BJ&#10;3/gvr4D+PfivwtDpvwj+LN7/AG3Z/wBpW6x2Fpo+v2729/buqr5apYz3cp8kbiIYoC2RIM+ofssf&#10;8EiZP+CRX/BUr4LfFn9o34seINP8I+LPFOtaP4C8V+G47VItP1wXlxDp+nas80c8f2fU9J3gCPy5&#10;hLdSIDELZ5j92fEDwl+yB/wcKeBPEHwu8efs4/ErT/A/g7VvO+Hnx0W0g02LVZN4ill0eWffJcQS&#10;+W6vugkgdY0Zisqw7LjHTzM5S+4+kP2Sf+CdP7EX7DviHxP4j/ZV+BOleEdS8WTLNr01reXE7uu9&#10;mSKMTyv9ngDFiIYtkeRwvyjFn9giVJvgbrjxvuA+NHxIXI9R421sH9awP2UP2Tf2e/8Agk/+yVrn&#10;h/w34v8AEV/oeg2t14h8VeKvF2pC61C6W3s0QvI6qiLHDa2sMMcaKqpHAg5O5m7D9hnwJ4m+Hf7J&#10;fgbQ/HVj9l8RXmijV/FFsf8Allqt+7X16vvi5uJhnv171qjNnrFUfE2vab4V8Oah4n1mby7PTbKW&#10;6u5P7scaF2P4AGr1ZnjXwrpHjvwbq3gfxBAJbDWdNnsb6I/xwzRtG4/FWNUSfxdftVftXftY/wDB&#10;bf8A4KDabe+Ldfkm1z4heNLXw98OvC99qhGneHoby7SCzsYjgLHGpeMSShA0jbpGBZjX398aP+DL&#10;H9sPwF8DLrx78Lf2pfB/jTxlp+mG6uPBEeiXFjHdSJGXe3tLx5GEshYbI/NigVyRuaIcj80/28f2&#10;DP2nf+CZH7TOpfBD44+GNS0m/wBJ1JpfDHii3heK11q1STMGoWUwOGVhtbCtvifKOFdGUfSn7OP/&#10;AAdFf8Flv2eF0vS7z9pCz+IOj6VZ/Z4tH+I3hy2v/PGOHnvIliv5nH997kk9yaAPpD/g1VvP+CuP&#10;wP8A2ntL0zwJ+zf8RdX/AGePGEzJ44bVtPaz0eyJYwDVbGa+khhe4hmCiZLdpJZIUkXypHSIp8x/&#10;8HRYK/8ABdT44/8Acs/+ozpVfsx/wRa/4OiPhP8A8FFPiPpP7LH7Tnw5tPhz8UtWj8vQbzTLt5dE&#10;8RXCR7mii83MllO2HKQyNKrhNomMjJG340/8HR5z/wAF1fjhj+74Z/8AUZ0qgD+gb/g2I/5QZfAn&#10;/r18Qf8AqRanX3tXwT/wbEf8oMvgT/16+IP/AFItTr72oAR2KrkV/Hb/AMHC3/BRzxl/wUH/AOCj&#10;njeay8eXF/8ADnwDrNx4c+HelQ3oksY7e2byZ76IIArtdTRvP5pBcxtDGWKRIB/Tb/wWj/bV/wCG&#10;BP8Agmn8VP2h9L1j7H4ih0BtK8Gulwscw1i9ItbWSMMDvaF5PtJUAkpbueACR/M7/wAG1/7Hdn+2&#10;d/wV0+HekeKtFXUvDvgHz/HHiaGS4C5jsCn2TIYHzVOoy2CvHj5o2kB4zQB3n/BqP+2kf2Vv+Cq+&#10;h/DPxDrK2/hv4yaXL4T1Bbi4dYU1AkT6dKEXh5WuIhaoWB2i+k6ZJr+srcdua/h6/bI+BXxB/wCC&#10;a3/BQ7xv8FfDuq6xpesfCj4jSN4T1q5YRXpt4LgXGmahmMgK8lv9muFK4x5gxjoP7M/2J/2nvC/7&#10;aH7Ivw6/am8IG3W18deE7PVJLW2mMi2dy8Y+02u4gZaGcSwt/tRmgD+Q3/gqX/wUJ+Pv/BXb9u7U&#10;fFepeIrq70O48TSaN8KfCrXQjtNM0+S48q2RQxCCaUeW8sxwWc8kIqKv6DeI/wDgyS/ad034NzeJ&#10;vDf7a3g3U/HUOmLMPCTeGLmDT5brAL26ai0xfb1CyNbKGONyoCSPzr/4K1/8EuPjz/wS+/an8RfD&#10;Lx94F1JfBV5rVzL8PPGH2Z2sdZ00uWhCzY2i4SMossJO5HB6qyO3oH7NX/ByL/wWO/ZisdI8OeH/&#10;ANrzUPFWg6RceZ/YnxC0u21r7Wh/5Yy3k8ZvvL9FS4QqBhSo4oA9+/4NzPhn/wAFp/2U/wBufTNQ&#10;+DH7JfxOk+GuoeIG0n4waRrmlNpmjz2sF0bS7lWW/aG3fULKTzGRY5PP3QyRH5HlU5X/AAeBfFLx&#10;x4w/4K1TfDrXdeuJtF8H+AdJt9B03zW8m2+0RtczSBM7RI7uAzgAsscanIRcfoj/AMEb/wDg7D8L&#10;ftofFzQ/2Vv24Phdo/gTxt4kvI7Dwv4t8Lzzf2Lq19LKyxWckE7SS2UjZiRGMsySyMwPk5RW/M3/&#10;AIO2jn/gs/4tP/Um6B/6RLQB+pX/AAQh/bh/Z7/4J3/8G4Hhn9qD9pPxaum6FpPiHxDFa2cO1rzV&#10;71tSujDYWcRYedcS7GwuQqqryOyRxu6/hz+31+3j+2N/wXE/bZs9cvPDWpalqGrah/ZPwx+GWgb7&#10;iLSreR/kt4V48yZ8Bprghd7KWOyNESP568X/AB6+L3jv4VeEfgd4q8dX114R8Bre/wDCK+H2cLbW&#10;D3dw1xcyqgADSyOw3SNliqIudqKB+8X/AAZd/Cn9g7WPCfjz4t6e0l/+0Lo9w1pqUOsqn/Eq0Gbb&#10;5U2nKM7llcMk0p/eKyrHhEdTMAfaP/BA/wD4IO/Dn/glX8Lo/in8VLWz1744eJ9LVfEWuKBJDoMD&#10;gM2mWR5+UEDzZhzMy8YRVUfo1QOnFFABRRRQAV53+1R8GtY+OvwT1TwR4T1qDS/EdvNa6t4P1e6Q&#10;tFYa1Y3Ed5p88oUbmhW5gi82McyQmSPo5r0SigDyL4d/EHw1+29+zBfGLUNa8K3GvabfeH/FtjpG&#10;qm31fwrqqB7W/shOq5juraYSIsyDDbUljLIyOfzD1L/gjD8Kv2yP+Cierfs2vq/xr0v4Q/s+6LZx&#10;+IPE3iTx5e39x4l8R31tBdQQ2El00kNskNq8DStCiuMopRBJFIP0s+Knwl+JPwr+Jd9+01+zLoUe&#10;qahqkMQ+Inw8a5jt08XRwxrHDd200rLFbatDCixRyyFYrqJI7a4eNY7a5tOr+Av7R/wf/aJ0e81D&#10;4da5JHqmmSRx+JPC+sWb2OtaDcOCVgv7GYLNayEAsu9QsiYkjZ42VzLSluUm47HyP8CfjD+xB+zt&#10;8APijqf7QH/BVDQ/jt8J7+4kaLTfid4hsdZ1DT1iEsdzpjhmL34k2RbITCGZlYhX8zJ/IP8A4N9f&#10;2kf2K/hj/wAFStb8ZftI+G/CPh/QfE1jfH4e6p4ns4fs3hnVDfRT2wjlkHl2beQJYlnypUhUDAOQ&#10;fpL/AILE/wDBtD40ufivovxB/wCCYHwi1zXm8Zatqt9420PUPFWm22neHjutmgFr9qMLiN2lumKG&#10;SUqIwFAGBX5b/svf8E9/2wP2z/it4g+CH7O3wYvNc8VeFLOa617R7i8t7BrNYrhLeRHku5IokkEj&#10;48tnDHa+ASprKTlzLQ0io8r1P6DP2h/2EP2bP+Conxs8f/B34vf8FU/EXiq41qyGu+HfhB8OvGVq&#10;um+F7O3MdvFeTWimYXLbpLZi0uwGSWQoPnBTkf8Agin+wzFZRSL8U/EPxn8M/FD9m34hXng3WLhf&#10;HmoN4d8TwxJG9vJDYX+9FtJdPmttqJHGPLliljYb4zH6p/wRM/4Iy/Bz/gnJ8PNJ+O1/pXiMfF7x&#10;l4B0+08bR+INUgmTRJZEhnvNPtVt0VBH9pjTLM0rfuECvjdu+iPjR+1pHpXjC+/Z/wD2V/C1r8Qv&#10;iojwpqWj2t1s03wp5yZjvddu0BFlHsw6W43Xdyo/cROoeSPRLqyL9EVf2pr5fjv8SvDn7FHh4/aL&#10;fUpLfxD8UpI+VsvDlvcbo7STtu1G5hFqEOC9tHfsOYuffFUKMCvN/wBm79niw+A3h7UrrV/Es/iX&#10;xj4o1I6r458ZXsAjm1m/KKgIjBIgtoo0SGC3UlYYY0XLtvkf0irICvK/20v2tvhx+wt+zT4q/ar+&#10;L+h+INR8M+ELWG41a18L6YLy+8uSeODekRdAVVpVZmLBUQMzEBSa9UrF+Inw+8F/FjwHrXww+I/h&#10;q11nw/4i0q40zXNIvog8N7aTxtHLC6nqrIzKR6GgD8lfgR/wc4f8Ewf+Cmn7SFn+xZ8f/wBl630j&#10;4e+JLeU6Z4i+M39mT2E+pJjyba4s3WaCDzEMoWZp2xIEjAPmbl9A/b6/4Nrf+CIniP4MeJ/irqXh&#10;GH4GjTdLnvrjx34d8STQWOn4UlZJbW5ke2aINjMcaRs4O1WUlSPzp/4KM/8ABnX+1z8NfHepeNP+&#10;Cc2s6b8RvBt5dK2n+D9b1uDTtd00OzZi826MdrcxRjH70yxSHdjymK72+aZf+DZb/gvpqNjDol9+&#10;xzeSWcTARW8/xU8ONFF7hf7TIGPYUAfGP7LsPxVf9qH4d2/wEmb/AITc+PdIXwXInB/tX7bELQjP&#10;T9/5dfYP/B0YP+N6fxw/3fDP/qM6VX60f8EK/wDg1yk/YR+L+m/tiftx+MdC8UePtD/e+C/Cfh1p&#10;JtN0G4ZCPts80qIbq6VWKxqEEULAyK0r+W8Vz/gvV/wbH+M/+CkX7RDftkfsh/Fbw34d8b63a2dn&#10;420LxtNdR2GpfZ4PIivYriCOd4plhit4TD5XlusYfcjhhKAbP/Bur/wVH/4J1fBT/gkD8Jvgx8Zv&#10;21Phv4P8VeGxrUGtaB4p8VW+n3Vs0utX9xH8k7IWVopo2DLlfmxnIIH6SfAL9tH9kL9que+tP2Z/&#10;2n/APj6fTYxJqVr4P8W2moTWqE4DyJBIzIpJwGYAE9DX81H/ABByf8Fdv+gr8Jf/AAtLj/5Dr3//&#10;AIJc/wDBtj/wWK/YB/b4+GP7UkPi74b2mkeH/FFsvi6PSvGNxJNd6HK4i1CARm1VZWa3aQqrEDzF&#10;Q5BUEAFz/g9b/bVOseNvhf8AsA+FNa3W+j2r+M/GFvDKrKbmUSWunxuByrxxC8kKk8rdRtjoT+Tf&#10;7GOr/wDBTX4M/bvi3+wZo3xe0ldYgOn33iT4c6Dfut1Gjhzbme3jIIDhWKZ6hSRwK/Uz/gpb/wAG&#10;1n/BYr9v79uv4mfta6hqXwwjtfF3iWWXQrO98aT+baaXEFgsYHC2hUOltFCrY4LBjzmv2r/4JT/s&#10;XD/gn1/wT4+Fv7Jt60Lat4X8Nq3iWW1ujNDJq9zI91ftG5VS8X2maYRkqD5YQYGMUAfxvftcQfto&#10;eI/iTJ8Zf23fD/xBHirxTtDeIPiHpF3b3Wq/ZoYoRiS5RTN5cQhTjO1dgOBiv3C/4NV/+Cp3hX4Q&#10;f8EzPjV8NPjHHrWrWv7PwuPGVppuiolxet4duVaW5S2hd0VhBcxXEzkuAPtg6d/uD/g5P/YE8B/t&#10;zf8ABNrXNT8WfFXR/At78KrpvGOm+K9etZZLOGOC3ljubef7PDNceVJFITtgjeRpYoMI+Njfi/8A&#10;8GmvwK/ay8Q/8FCJvjJ8Ifhpb+IvhTZaTd+FfjNd3Wq2sNv/AGdqFvK8KGCdhLcg3FrDIUSN+I9r&#10;7A4NAH6F/DT/AIO0v+CeP7Zf7R+i/sm/GD9ly40T4W+Mrh7HUvGfxUvLGSyt5dpNut3YBJoVheUK&#10;jStPtiLK7fKGZfoH9rj/AIN4/wDghd8bvhhq3xY8SfBvw98MbCTTzfyfEDwH4mGi2Wn25Xd9pVC5&#10;05YsENueEpjpgE5/O3/gp5/wZ0/GfTPHmtfFr/gmL4p0jXPDV9NNdw/DHxNqgs9Q05mZSLWyu5f3&#10;FzECz7ftEkDRoqqzzNlz8Zj/AINh/wDgvPNarpMn7Flx9lD5WFvih4b8tT67f7Tx+QoA+FNS0WKx&#10;+I1x4c+G+tTa0kOtNbaDqNtaNDJfgTFYJViJLIz/ACsEySC2OTX6G/8AB2Empx/8FifEcetSRNeL&#10;4F8Oi7aDOxpPsCbivtnOPav0g/4Im/8ABqVq37IXxr0P9r79vvxzoPiDxV4X1CPUPBngXwtJJcWF&#10;heIqPDe3dzKkZlnhlLFYY08tHijk86TOxeZ/4Lxf8G6P/BQb/go7/wAFEte/ai/Z5vvAEfhnUvD2&#10;l2VuviDxJNa3Ikt7cRyZjW3cAbhwd3I9KAPnf/gmL/wbmfCD/goV/wAER9e/aY8J67f/APC8PEmr&#10;303gW4urvytPsv7OnmgGnMmdrLdlW3zvzG3klQFjkEv5t/saftZftH/8ErP21tL+OHgexvdH8XeB&#10;dam0/wATeF9UV4Bewq5ivdLvEIyFbayEEFo3VXXDxqR/WJ/wQq/Yc+Nf/BO3/gnF4U/ZV/aEl0WT&#10;xNousatc3jaBfNc2pS5vpZo9sjIhJ2OM/KMHjmvkD/gu9/wbEyf8FE/i6f2tv2MvGnhvwf8AETUo&#10;0h8aaH4l86HS9eZAFS+WaCOV7e6CARuPLZJgEYmJ1dpQD9Kv2JP2xfg3+3t+zL4V/ao+A+sNdeH/&#10;ABRp4mW3nAW40+4U7J7OdQTtmikDRsASpK7lLKysfV6/HP8A4N6v+CVH/BX/AP4JLfGXWfB3xr1D&#10;wLrHwY8aRNLr2i6P4zmmn0nVEjxBqVtDJbKjMwVYJlDxl4zG5Lm3jjb9jBnHNABRRRQAUUUUAFee&#10;/Gf9lb4D/H3UbHxF8R/A27XtJiaLR/Fmh6lc6TremxscvHbalYyQ3cEb/wAcaSqjjhgw4r0KigDw&#10;tf2bf2qPBrA/Cv8Aby1+8h4VdP8Aif4L0zW4IEHQRvYpp10xx/FNPMxxkkkknB8K/sv/ALZHgfxB&#10;rni3wZ8ePgTouq+KLqO58Tapov7N9zbXWrzIpVJbmVfEO6d1UkBpNxA4HBr6SoosO54Gv7F3j7x2&#10;vl/tGfto/E/xdZyyGS48O+H7628Kabu2kAI+jxQajsGSfLkvpUb+MMAAPWvhb8I/hZ8D/BNn8Nvg&#10;18OtF8K+H9P3fYtF8P6bFZ2sJZizlY4lVQWYlmOMsxJOSSa6KigQUUUUAFFFFABRRRQAUUUUAFFF&#10;FABRRRQBxH7Sf7Pnw0/au+Ani39m74x6RJfeGPGmh3GlaxDDIElEUq48yNsHZKhw6Ng7XVTg4r8/&#10;P2Fv+DVP9gL9hr9pLQ/2otD+JnxM8W6/4T1c6h4Vs9e1u1htLOQA+U8i2lvFJPImc8usb9GiKkqf&#10;06ooAFGFxRRRQAUUUUAFFFFABRRRQAUUUUAf/9lQSwMECgAAAAAAAAAhAJrDfO/zLgAA8y4AABUA&#10;AABkcnMvbWVkaWEvaW1hZ2UyLmpwZWf/2P/gABBKRklGAAEBAQDcANwAAP/bAEMAAgEBAQEBAgEB&#10;AQICAgICBAMCAgICBQQEAwQGBQYGBgUGBgYHCQgGBwkHBgYICwgJCgoKCgoGCAsMCwoMCQoKCv/b&#10;AEMBAgICAgICBQMDBQoHBgcKCgoKCgoKCgoKCgoKCgoKCgoKCgoKCgoKCgoKCgoKCgoKCgoKCgoK&#10;CgoKCgoKCgoKCv/AABEIAIoBM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r5k/ax/wCC&#10;y/8AwS9/Yi1Gbw/+0f8AtpeDdJ1q01L+z7/w3pN1JrGrWNx5Zk23NjpyT3FsNo+/LGiZZRuyyggH&#10;03RX4K/taf8AB7l4JttPm0X9hP8AY01S+uptNja38S/FrUo7WOyvPOPmI2m6fJKbmLyQu1xewNvk&#10;OUxH+8/Mv9rP/g4s/wCCvn7Xl9cR+Jf2vNc8F6LJqD3Vp4c+Fzf8I/b2ishQwefakXlxDgn93c3E&#10;wycnJAIAP6/l+LXwrb4pH4HL8S/D58bDQf7bPg8azB/ag0zzhB9u+ybvO+z+cRH523ZvIXOTiugr&#10;+YL/AIMqiT/wVO8fE/8ARANV/wDT5odf0+0AFFFFABRRRQAUUUUAFFFFABRRRQAUUUUAFFFFABRR&#10;RQAUUUUAFFFFABRRRQAUUUUAFFFFABRRRQAUUUUAcf8AtC/Gvwt+zX8AvHH7RnjnT9Qu9E8AeD9T&#10;8Saxa6TEkl1Na2NrJdSpCsjojSlImChnRSxALKMkfgz+1l/we4+Pry/uNF/YY/Y00jT7WHUlNr4k&#10;+K+py3kt5Z+Udytp1hJCLWbzCMMLyddqHK5fKfst/wAFYv8AlFl+0t/2b/4y/wDTHeV/EHQB9Nft&#10;af8ABZX/AIKf/twWFxoH7SH7Z/jHVtFvNP8AsN94Z0m6j0fSb23EplC3Fjp6QW9yQx+/LG74VRuw&#10;qgfMtFelfsn/ALIP7R/7cPxlsfgJ+y38J9W8XeJr5RI9rptuWjsrfzY4mu7qX7ltbI8satNIVRS6&#10;gnLKCAeeSaZqUWmw6zLp862dxPJDBdNCwjkkjCM6K2MFlEkZIByBIpP3hmCv6pfi1/wamfspfFD/&#10;AIJl/DP9h3SvipfeG/HPw4v7rV7f4r2uipcHUdU1Frc6s11YrJAtzDKltbxQ7pBPBHY2a+fIqTLP&#10;+H//AAVu/ZN/4Jq/8E5fELfscfs3fFXxR8aPjFpMJs/il481K7hs/Dvhu8SdHNpp1lbL5j6gBH5M&#10;/n3VzBbJJLFse6YtYAH0z/wZU/8AKU3x9/2b/qv/AKfNDr+n6v5gf+DKn/lKb4+/7N/1X/0+aHX9&#10;P1ABRRRQAUUUUAFFFFABRRRQAUUUUAFFFFABRRRQAUUUUAFFFFABRRRQAUUUUAFFFFABRRRQAUUU&#10;UAFFFFAHz/8A8FYv+UWX7S3/AGb/AOMv/THeV/EHX9vn/BWL/lFl+0t/2b/4y/8ATHeV/EHQA6CR&#10;IZ0lkgWVVYFo5M7XGeh2kHB9iD7iv66v+DZP9rHwt+2J/wAE6dQ+JXh79j/4bfBu40v4kaho+raR&#10;8KfD40vSNZnis7GVdRW3wXWQwzw27l5Z2drMv5gDCKP+RvS9J1PW7o2Wk6fPcyrBLPJHbwtIyRRR&#10;tJLIQoJ2pGjuzYwqqxPANfXX7WP/AAVv+KPxL/Y/8Hf8Eyf2ajeeCf2ffAVosC6XE8kWpeNbsStP&#10;PqerEzz+WJ7ySe9GmxSvbW0k6oGuPs0EqgH9Y/iP9qb4W/tSfB/4kfD3/gn9+178MvEnxQtPBmqR&#10;+HZPDnjDTtWOjaqbd47S4uYoZJdkaXLRbt6lexBzg/w83NxcXdxJdXkzyTSOXlkkYszsTkkk9STT&#10;K/owk/4NX/2Y/wDgpN+xl+z/APtXfDT426n8I/H3iz4J+D7/AMe3Vv4fTWNN1+8fRYHn1B7Vp7d4&#10;r6eR0eaZZtkrI0jRGaWWZwD5N/4Mqf8AlKb4+/7N/wBV/wDT5odf0/V+ev8AwRZ/4N6fgR/wR68U&#10;a98YrL4z618RPiN4h0WTRLnxFdacul2NrpjXEVw0EFiks2HeSCAvJJNKT5C+WIg0gf8AQqgD5/8A&#10;+Co/7c//AA7X/YT8dftq/wDCrv8AhNP+EL/sz/imf7b/ALN+2fa9TtLD/j48ify9n2rzP9W27Zt4&#10;3bh8zfs1f8Fef+Cp3x88c+ALfXP+CC/ibw34H8aatpS3njx/jPaXUOlaVeSxb9SMA05GlSKCQzeX&#10;uUsF25UnI2v+Do7/AJQUfHP/ALln/wBSfSal/wCCXP7JP/BT3wL4b+Dvxa+Mv/BXX/hO/hingSxn&#10;m+Ef/Cg9F0vzLabSdtrbf2pBKbgfZ5JIJPM27pfs+1sCRsAH3dH4h0CXTn1eLXLNrSNtsl0t0hjU&#10;8cFs4B5HfvWb45+KXwy+GHhQ+O/iV8RdB8O6GpQNrOuavDaWg3/d/fSsqc9uee1fzi/sb30Fx/wZ&#10;t/tOacodZtP+LyW95HJGVMcn27wzJt5/2XX88dq9k8T/ALMnwN/bG/ay/wCCTP7Of7SXgSPxN4L8&#10;QfslK+saHLfXFstybbwn9rhzJbyRyALPBE5AYBtu1gVLKQD95vDPijw1418PWfi3wb4hsdW0nUbd&#10;bjT9T0y7S4t7qFhlZI5EJV1I5DKSCK+A/wDgvx/wWK8cf8Ew/wBlmx+KP7JuofDXxZ42t/ijpvhr&#10;xV4c8TSy339k213pmpXiNLb2d3BNBKxso9hkbayF8KeCvxTD4W8e/wDBLLwZ/wAFYv2e/wDgnJD4&#10;kstD+G+g+AdS8DeH11/ULk+F01rSZX1nVLOQTiWG4t7R3mW63mRRpts0jSiAA/Kf/BU3/gnL/wAE&#10;9PgX/wAG937Mf7b37Mfw4sV+IPjzVvDNt408ZWPiy8vxeXVx4f1CbVLZo2uHt4mjv7PY0aRq0LwS&#10;R4U+YCAf1CR6rpcuoPpMWpW7XUa7pLVZlMiLxyVzkDkdu4pq63oz2dxqCavatb2u4XU4uF2Q7Rlt&#10;xzhcDk56Cvyb/ZR0bVtL/wCDxL9pm+1LTJ7eHUv2b7C40+WaIqtzCF8KRGRCfvKJIpEyON0bDqDX&#10;zn8Bf+Ce/wC0B/wUz/4JDftcfs1fs2/FO28O+Il/b48T6w2m6ndSQWPiS3trfTidNuZIwxRS7x3M&#10;ZZHUz2cAbYCZYwD90vh78cfgr8XPCs3jr4UfF/wv4n0O1u2tbjWPDviC2vbWKddu6JpYXZFcblyp&#10;ORuHHIrYsvFfhfUrpbLTvEmn3E0mdkMN4jM2Bk4AOegJr8d/2Htb/wCCWnjrwr+1B/wT7/by/wCC&#10;Z2ifs2+NPCnw60LxB+0J4B8M+K7q80fW/DeiW8Go2+qw3GkS5hlgkvFlkhiZp5FuYA0923mrDk/8&#10;EBf+CUfwd1X9o7xZ/wAFnPhx+ylqnwv8CzQ3UH7Knw11rxLeTXh0+Sze0l12+M080ga7jaRYopJZ&#10;I1W5ndFkjFncMAfsZqXxf+E2jfEnT/g1q/xQ8O2vjDVrF73SvClzrUEepXtsm/dNFbM4lkjHlyZd&#10;VKjY2T8px0Vfyzfsg/sN/tC/8FJf+CcXiT4lfCL/AIJdx/FP4teNvG11qupftSt+1BplrrOna/Bf&#10;SyhH0mYB7UeTP+8t5XVrhZ4rrcP9EeH+lr9lCL45wfstfDWD9p+USfEtPAGjL8RJB9n+bXBYw/bz&#10;/o37j/j583/Vfu/7ny4oA+J/2i/+C0/7aXgz9uz4tfsVfsg/8EjNY+N3/CoP7B/4SLxNpPxWg0vH&#10;9q6XFfwbreXT5Nn3poxiR8+QWO3cFH1N+wr+0v8AtD/tGfBab4h/tbfse3nwE8Sf8JLNptn4N1jx&#10;dDq0l1brFC8d0s8cMK/vGeRBHtJHkk5OcD88vC/7PH7dnx7/AOC6/wC3Z/wxV/wUV/4UD/ZP/CsP&#10;+Em/4tHpfir+3fN8MH7P/wAf8ifZfI8uf7mfM+0fNjy1z1//AAV+0n4mfs1fsv8A7EMf7aP7WGn+&#10;P9b8K/t3eCL/AMZ/FjVvDtl4ZtZrVZtXuPPmtoHNvZx29qUjZ920rbmRiCzYAP1JbUtPW/XS2voR&#10;dNH5i25kHmFM43beuM9+lc//AMLo+Dp+Jn/Clh8WPDP/AAmX2X7T/wAIn/btv/afk7d/mfZd/m7N&#10;vzbtuMc9K/Pv4if8rZPgP/syub/1INRr4l/4Nlv2NfgvF/wTE8f/APBTH4e/sz2vjH9o74ZeIvFx&#10;+Fd9Ne3ztcXkXhyIWtj9linWKYSSXcseChbMwYEOqMoB+8V98YPhLpfxLs/gvqfxR8O2/jHUtPa+&#10;0/wnPrUCandWq7t08dqX814xsfLqpUbG54NTfEL4m/Db4SeG38ZfFb4g6H4Z0eORY5NV8Q6tDZWy&#10;u33VMszKoJwcDOTiv54/2ff+CeX/AATo+OP/AAbZeNP+CoXxq1m6X9oCG18SeIdZ+MEnj6+m1aPx&#10;Za61ef2Zbzb7h40mvDJZROrRiSX7dHNnzTDMvs3x0+Gngj/gpV+3n/wS58Mftv8Ah9fHVj8TP2a7&#10;7WvHNvdTSWg1W+Phg6iZmNo0RTN0iS7Yyq5G3G0lSAfuRoWu6J4o0Sz8S+GtYtdQ03ULWO50/ULG&#10;4WaC5gkUMksbqSroykMGBIIIIJBrH034v/CbWfiRqPwb0f4oeHbvxfo9nHd6t4Vtdagk1Kxt3CFJ&#10;prZXMscbCSPDMoB3rg8ivwq8Dah4/wD+Caf7av8AwUq/Yl/4J+aXrnh34P8Agf8AZkuPGPh3SbPx&#10;FfSx+FvEg0DSj9vtry6llaG5Md3fXBG7zZ/7PhQEC2TZ4N+z/wD8E2f2yvjJ+w58Bfjv/wAE1P8A&#10;gk9pnh/4keG9b0/xnof7TVh+0xoerXGv30YUXKXOmXAWKOP7TCg+xSktaSW8kLhmkuxMAfvD8Mfj&#10;J/wUE1n/AIKWfEb4LfEj4BeD9P8A2d9J8H2t38PfiFY65A+s6jqxj08z29zai9eVIt898FY2sQAt&#10;U+d/MUn2bwr8cvgp468dax8L/BHxg8Lax4m8OnHiDw7pXiC2uL7TDuC/6RbxuZIfmIHzqOTivx08&#10;E/DPxZ8af+Dpn9u/4OeAviJd+ENd8WfslPo2i+LLEyefol3daR4Sghvo/LdH3wu6yrtdGygwynBD&#10;f+CU/wAIPh5/wTb/AG3fgB+wl+3N/wAEnvCfgf4wLY+KLb4R/tL+AfFIvrPxlNHbTtez3KyOs6s9&#10;o3lqLgySRPdRrFa2cUwVAD7K/wCCBX/BUP42/wDBUf8AY68ZftFftK+HfBnh/U/DnxW1Dwzax+Eb&#10;O5tbM2cFhp1wkkgurmdvNL3kgLBwpAQBQQSfYfGXxp/bxsP+Ck3gn4ReBPgP4P1j9nHWvh7Je+KP&#10;iJJ4it4dY0vXd160ccNubvzLm3ZIbNcJakA3TP5+Imjr+bT/AIJdeIz4x+Gngz9l/wD4KAeNde8D&#10;fsP+Lv2j9Ul8XeJNBiEFj4k8ZR6dpb2uh67qKzrJpumiKK3nWQIoYtPJuBtvtem/qd+1npy/C/8A&#10;4OtP2d9I+D/w7sXHh39kfUIfC3hPTRFY2zeRD4pW2sYsAR28fyJEuAFRccYGKAP1m1D4v/CbSPiT&#10;YfBnVfih4dtfGGq2LXul+FLjWoE1K8tl37p4rUv5skY8uTLqpUbGyeDjoq/lf/ZB/YS/aM/4KL/8&#10;E19Y+IXwD/4JgQ/En4v+KvG8+qah+1ZcftQWEWt2Ou2+pPOyy6VOyyWzm3m2vHNIHn+0RXmSfszJ&#10;/TJ+yx/wvL/hmL4c/wDDTvl/8LK/4QPR/wDhYXk/Z9v9ufYovt+Ps37nH2nzceV+7/ufLigDvKKK&#10;KACiiigD5/8A+CsX/KLL9pb/ALN/8Zf+mO8r+LD4EfAf4xftO/F7QfgJ8APh5qXirxh4mvvsmh6D&#10;pMO+a4k2l2PJCpGiK8kkrlY440eR2VEZh/efUVvY2VpLNPa2cUclxJ5lw8cYUyvtC7mI+8dqquTz&#10;hQOwoA/mO/4KJ/8ABHy6/wCCKX/BD2bxF48vdF134wfHD4kaJ4Y8fanbw+dBoeiRx3WsJplhIwB3&#10;m70qzeafA8zZ5ajaod/x5r+4L/gpJ+xP+x9+3j+yrrnwk/bgto4fBOkxza63iJ9d/s1vDVxBaXCf&#10;2slyzCKJreKaZ8zh4MbvNR03Kf5Nf+CgPw3/AOCUv7Kv7Y0fhb9iD4m+M/jx4I8N38sfiC18VSwW&#10;emX9zCItsUGq2Bjl1GzeYTpK8MFmTGq/ZrpxItwgB3X/AAQv/wCCH3xh/wCCufxtXWtZjvfDfwV8&#10;J6nGvj7xt5OGu5AFkOkaeWG2S9kRlLPylrFIssgZnt4Lj+wSwsLHSrGHS9Msore2toVit7e3jCRx&#10;RqMKqqOFAAAAHAFfzK/sNf8AB398av2Z5fDHwe8a/sIfBvS/g/osZth4Y+D+j3uh3WnxyS75J7f7&#10;ReXMEj7nllaN0QzyOS0yFmev6P8A4oftA/Bj4NfAvWP2mPiP8RdO0/wHoPh19d1LxNHIbi3GnrF5&#10;vnx+SHacMmNixB2kLKqBmZQQDsaK/LX/AIJB/wDBxVr3/BXf/gox4u/Zw8Bfs8Wfgv4a+Hfhpqev&#10;6XfaxqDXWualcQavYWtvLL5ZW3tEe2vCz2yicpKvy3LqMH9SqAPP/wBqP9lz4E/tpfAnXP2aP2l/&#10;A3/CSeCfEn2X+2tF/tO6s/tP2e6iuof31rLFMm2aCJ/ldc7cHKkg9Z4J8G+G/hz4M0j4e+DdN+x6&#10;PoOl2+naTZ+c8nkW0EaxxR7nLM21FUbmJY4ySTzWhdXVtY2sl7e3McMMMbPNNK4VUUDJYk8AAckn&#10;pX5c/wDBS3/gu78Erx/hL8Of+Caf7dng/VvF11+1B4U8L/EKx8PfZNQa88PXiXouhA1zC6T25kS3&#10;Vru0LeWzRr5qGQBgD3X44/8ABu3/AMEbv2jvi94i+PHxe/YxtdQ8U+LNVl1PxBqFl401zT0vLyU7&#10;pZzBaX0UKu7ZdyqLvdmdsszE+z6F/wAE5f2NPDXxI+D/AMXNE+Dvk+IfgL4Rbwx8J9Q/4SHUW/sP&#10;SmsTYm32NcFLn/RmMfmXCyyfxbt3zV5b+xp+1F8dfit/wVj/AG0P2avH3jr+0PBPwn/4Vz/wr/Rf&#10;7Ntov7K/tPQp7q+/exxLLP5syK/755NmMJtXiui+E/8AwWh/4JV/HL46Sfs3fCv9unwBq3jAXaWl&#10;nYJqpit9TuHlSGOCyu5VW2v5XkkRUjtpZXfJKghWIAPUND/Yz/Zk0D4ofFb4x2vwksbjXvjhY6bZ&#10;fFaTVLie9tfEVrY2UljbQTWlw726xrbSyRMkcaLKrHzA55r5Tv8A/g19/wCCF2pX02o3H7DESyXE&#10;zSSLb/EXxJFGGY5IVE1EKi+iqAAOAAOK+0vjj471D4W/BXxh8TdJs4bi68OeF9Q1S1t7jPlyyW9t&#10;JKqtgg7SUAOCDivyh/ZW/wCCqP8AwcXftC/sZ+Gf+Cj/AII/Yw/Z1+Jfw31Q6hdXnw/8C3Gt6f4u&#10;urOxu7m1uRbi5uZ4PN32shRI1uZZAVCQu7BKAPvb9t7/AIJGf8E6v+CjnirQ/HX7ZX7M+n+Ltb8O&#10;6fJYaVrEetahpl0tq7+Z5EkthcQPPEr7mRJS6xNLMUCmWQtyA/4IK/8ABJ4fstf8MVj9lT/i2f8A&#10;wsD/AITf/hGv+E613/kPfYfsH2z7R9u+0f8AHt+78rzPK/i2bvmrf/YH/wCCsv7LH7c/7Bdj+30f&#10;F2l/D/w3aySWXjqHxj4gtbeHwtqUTokttc3TssQQmWGSKRthkiuYGZI2cxr1n7Iv/BTL9gj9vG/1&#10;LRP2Sf2p/CfjTVNIMx1DQ7G8aHUY4YmhWS5FpcLHO9sHuIUFyqGEu4UOWyAAeWeA/wDg3/8A+CRP&#10;wz+EXj/4F+Cv2QLe08M/FC306DxxZyeM9bmm1CKxvFvbaNbmW9a4t1W4RJGWGSMSGNBJvCqBP+y7&#10;/wAEE/8Agk7+xf8AHXQv2lv2af2U/wDhG/G3hr7T/Yutf8J1rt59m+0WstrN+5ur6WF90M8qfMhx&#10;uyMMARzP/BHj9t/4sfHr4QftNfFP9r74zWM+m/C39pzxn4e0/XNXgsdMtND8N6Zb2UsaTSRRxRiK&#10;FZJnaeYltuS7kDI9Y/Zx/wCCuv8AwTT/AGuPjFdfs/8A7On7ZHg3xR4xt5JEh0K1vHil1AxpJJJ9&#10;iMyIt+FjikkY2zShUQucLzQB5r8aP+DdL/gjJ+0D8VNd+NPxQ/Yl0+48ReJL9r3WrrS/F2t6ZDPc&#10;NjfKLayvYoI2c/MxSNd7sztlmYn7Yrwz9rf/AIKYfsE/sI6npegfta/tUeE/Beq6y0H9naHf3xm1&#10;CSGZpljuTaQK8yWpe3mQ3TosCuhUuGwD6Br37R37PXhX4Lx/tIeJ/jx4M034dy2VteR+Pb/xRaQ6&#10;K9vcOiW8wvXkEBjleWNUbfh2kUKSWGQD5y/aj/4IK/8ABJ79tH47a5+0v+0v+yn/AMJL428S/Zf7&#10;a1r/AITrXbP7T9ntYrWH9za30UKbYYIk+VFztycsSTqaD/wRC/4Jb+G/2Rda/YR0v9lGy/4VX4g8&#10;WL4n1Hw3deJdVuJBq6xwRC8hvJbprq2k8q2ijPkzICnmIQVllD9V+yR/wVV/4J3/ALdniC78H/sp&#10;ftZ+FPFmt2XmGXQIriS01B40ALzR2t0kU00S5GZY0aMEgFs1m+Pf+Cxn/BLX4XfHtv2ZfiF+3h8N&#10;tJ8ZQtcJfWN54jjW206aB5Y5ra7vf+PWzuUeGRDbzyxzBto2ZdAwBk/sd/8ABEr/AIJi/sB/F/8A&#10;4X1+yV+zP/wifiz+yp9N/tb/AITPWr//AEWYoZI/KvLyaPkxp823cMcEZNWvg74M/wCCYv8AwRp8&#10;OeCf2RvhjqWi/C21+LnxAlt/A/hPUPEd/f3Gu65LBEknlG7mnlClYraMsWWFZJbePIkuI1k+nbi4&#10;itLeS6uH2xxoXdsHhQMk1+Jn7PPxu/4Krf8ABTv4iyf8Fyf2Nf8Agn/+yrNdaDpt54N+HNj8RPFm&#10;s3fjGXR7aV3nht3iu49Ls7mWa5vY1uJo7WcRzSIxe3kV5wD7Yvv+DcP/AIIq6j8YD8cLv9hPQm1p&#10;teOsSWf9v6qNKkuvPE2Dpv2r7H5G4Y+y+T9nKMUMRT5a82/4Kr/8EldX/wCCjv8AwVR/Zr8VfF39&#10;n/8A4TL4A+F/C/iSz+KE48VLp32WaW0mfT02wXUN6+btbY5twwGPnITdXs//AA1F8dj/AMF9f+GL&#10;D46/4tn/AMMf/wDCbf8ACM/2bbf8h3/hKvsH2z7R5f2j/j2/d+V5nlfxbN3zV0XjX/gtF/wSq+HH&#10;7Q11+yx4+/bs+H+j+NNPuJ7bVLPUtW8mz0+4hEnm29zqDKLO3nRonRoZZlkWQCMrvIUgHVfsXf8A&#10;BND9hn/gnn4J8RfD39j/APZ50vwjpfi28W48TK15dajPqZSMxpHNcX0s0zworSbIS/lIZpmVQ0sh&#10;bw2P/g32/wCCRvwV+Ia/tXfBj9gWOb4heE9a/wCEs8J2OiePNWtEfWbWb7Zax28EuoJYwg3CIqRu&#10;q26DClVjBA9z/bG/4KX/ALB37AENh/w19+074b8F3WqbG0/R7qWS51G4iYyATrZWySXBg3ROpm8v&#10;yww2lgxAPyh/wUY/4KWfFPw1+2v+wP4e/Yy/aJ0u6+Fvx88c6tb+LbjQrWw1C18RWEE+kLEqXMkU&#10;jwhftNyp8l42yzBuVAUA5f8AYH/4JeftL/tA/t5/tOf8FHP+CnX7PWn/AA3h+PXw5X4cr8GdO8dR&#10;avI+iy2Nha301xfaeVCeZHp1ukbRSLJmW4JWLZEz/S37J/8AwQx/4JW/sP8Axr0/9or9mT9lK38P&#10;+NNJs7i10rXLrxbrGpPZxzxmKXykvryaONmjZ496qHCSOoIDsD7xYftS/syarP44ttL/AGjPAdzJ&#10;8MYXl+JMdv4usnbwnGqyuz6mBL/oChYJ2Jn2ACGQnhGx5b+y5/wV2/4Jqfto/Em6+Dv7NH7Y3g/x&#10;N4qtZ2ij8Pi6ks7u/ZUmkc2Ud0kbX6pHBLI723mqiKGYhWUkAp+EP+COX/BODwJ+yD4w/YL8Lfs4&#10;Jb/Cfx74hGueLPCcnivVpvtuoBrRhP8AaZLtrmIg2NoQscqKDF0+Zt3Q+Ef+CZP7EPgX45fDf9pL&#10;wt8FWtvGvwj+HVv4E+HutN4m1OT+yvD8EM8EVn5T3Jin2x3M6+bMkkp35LkhSPeaKAPiP4u/8G4/&#10;/BFz45fEzWvi98Rf2IdOl17xDfve6tNpPjDW9Mt5Z3++621lexQRFj8zbI1DMWY5LEn7coooAKKK&#10;KACiiigArF+JPxF8FfCD4d698WfiT4gh0nw74X0W61fX9UuFYx2dlbQtNPMwUFiqRozHAJwOAa85&#10;/wCChPxS8d/A39gb44fGv4Xa5/Zfibwf8H/E2t+HdS+yxTfZL+00q5nt5vLlVo5NssaNtdWVsYYE&#10;EivyN/4OA/8Agsv4W/aA/wCCBXwh8R/Ca/g07Vv2pJYU1jSVtbzdY2ekyK+uW8FwViGYdUjtLMtI&#10;CtxBLMURlbeoB+bP/Bar/gv/APtKf8FVPiJrHgHwVrmteB/gRDOsOg/DuG6EcmrxxSiRL3VzExFx&#10;cPIkcot9z29sY4hHvkR7mb8+6KKACv1y/wCC23/BUmx8Sf8ABKD9j7/gmj8E/F7Nb/8ACi/CPiD4&#10;sSWF5w8lvpsNtYaVL5NzztlhnvJbe4h6rpk0bZBA/I2p9Q1PUNWnW61O8knkWCKFZJWLERxxrHGv&#10;0VFVQOwUCgD9d/8Agyp/5Sm+Pv8As3/Vf/T5odf0/V/MD/wZU/8AKU3x9/2b/qv/AKfNDr+n6gD4&#10;m/4ONNP+LWp/8EUfj7bfBZ9ZXWF8M2ct4dBuXin/ALJj1OzfVQzIQTAdOW885SdrwearAqxB/MT9&#10;prWP+CSmrfsL/sBH9iwfBGP4ox/G74YL4stvCq6KvjCG3+wTC9GqC1/0rd9sEPntL8rT7GYlipP9&#10;CleE+H/+CXH/AATO8J+J7Xxp4W/4J4/A/TdW0+5hudP1Kx+FGjwzWk8T+ZHNEy24Mcivhg64YEKc&#10;/KMAHwr8OP21fhH+xx/wWO/4KYeIfF+u6bdeLIPh74J8U+D/AAHPqyWt94rXQ/BF1e3ltZ7lYvIs&#10;ZQsFV2VGMmwqjY/Ln9qr9tTxB8e/2FP2e/2odAl/Yx+HfijSfj9Y3vhP4b/AHwmNM8beFFglvyLq&#10;7R7yRre1kuLdJniEOyRzp8vmZbZX9O2sfs8fADxD8ZdK/aN1/wCBvg+++IWhae1jonjy88M2sus6&#10;fassytBBetGZ4oytxcAojhSJ5Bj52z5nb/8ABKf/AIJeWl1HfWv/AATc+Acc0Ugkjmj+D+iKyMDk&#10;MCLXIIPOaAO3/a//AOTS/ij/ANk61v8A9IJq/MH/AIIQ/wDBVr/gnV+xL/wQb+GCftG/tg+A9F1v&#10;wrD4gk1fwXD4iguvECGbxLqLQoulws12zOs0TjEWBG/msVjBcfr3rGj6T4h0i60DX9Lt76xvrd7e&#10;9sryBZYbiF1KvG6MCrqykgqQQQSDXhtj/wAEq/8Agl/pd9Dqem/8E3/gLb3NvKstvcQfB/RUeJ1O&#10;VZWFrkEEAgjkGgD8IdC+F3jXwr/wQj8H/Gr9rj4HeIPB/wAGPiv/AMFCtL+IXxC8P6Lb3kcI+HF7&#10;ZxwvLLHZ7ZorF5oUW3LBDIxspIcmW3Zvp79pXWf2FvE//Bdj9hfSf+CMVz8EZPFWl6nr1x8Trv4R&#10;2OnPp6eGzawRPHcT2C/ZTONOh1mOJNxmiLwkhRJAW/anxf4P8JfEHwpqXgPx74W07XND1qxmsdY0&#10;bWLGO5tL61lQpLBNFICksboSrIwKsCQQQa4L4F/sTfsbfswa5eeKP2bf2T/hv4A1TULZra/1LwZ4&#10;HsNMuLiBpBIYXlt4kZo94VghJUFVwBgYAPyb/Yp+Ifw/sv8Agl9/wVR+BV3460aPxtafEz43atde&#10;D31SEapFp/8AYkVuLxrXd5og85Hi80rs3qy5yCKxv2kf2dP2cvgx/wAE1v8Agl3+0f8AC/8AZ38C&#10;6H46uvjP8GG1LxVpPhS1tb/UBPpMl7OlxcQossyy3KLM+5jvkG8ncc1+xOnfskfsp6PqPjXWNJ/Z&#10;k+Htrd/Eq3nt/iLdW/guxSTxTFN5nnR6kwiBvlfzZdyzbw3mPnO45va5+zh+zz4n8GeFfhx4l+A3&#10;gzUPDvgW8sbzwToN94XtJrLw/cWUZis5rGBoylpJBGSkTRBTGpKoVHFAH4IeKfH3xj8Bf8F1P2zP&#10;D/xm8XfsQ6P4q1690/8As6+/a90m4+x3Hhc2Rt7S20y6hZLdHfTLmxjvIJX8y42ghHENwU5X4r/s&#10;efHT9i//AIJ1fsgwftDftI/Dr43fsn+C/wBrhvEPxC1z4cu3ibw3Y6DLd6dFEJSlqZJrdLgeJ45V&#10;QPG02opCweWSONf3/wDjn+xP+xv+0/rln4n/AGkv2T/hv4/1PT7Zbaw1Lxn4HsNTuLeASGQQpLcR&#10;Oyx7yzFAQpLNkHJz53+1T+zj+0z4C/Zm8OfCf/gkbYfBn4cXXh3xOLibwT4w8JeT4T1bR5o7v7Zp&#10;0kGnwF7YSXFyl0XgVHeSFlZgssmQD8x/hh8dP2UP2jP+DhSx1v8A4I/a14D8nTf2L9U0nQrjw94Y&#10;OmaRbeI1lu5LVZYvs8YdY4ptPVyqMFVfKOGiZF+f/wBlC8/4IiaR/wAG0vxD8IftFQ/Caz/aGs9F&#10;8VQ6ppviC2WHxqvixLy5Gh/Z0YC/ZEEmnKWtwbVVN0s5Ci9A/Uj/AIJrf8Eq/wBpr4Pftgat+37+&#10;3V4y+EieMLb4ft4D+Hfw1+BPhNtP8KeE9CN4t9I8DXEUdw08ly9yxDKSguZsyyLIkcH1Lrn/AAT+&#10;/YQ8T/FwfH7xJ+xZ8J9Q8dLqSaj/AMJjefDzTZdUN6jo6XRuWhMpnRo0Kylt6lflIoAwv+CXWj/E&#10;rwn/AME0vgJ4f+Nelzab4l034OeHbfWrK+t5obi1kj02BfLuUnxIlwqgLMrAESiQYFfjX+3/AKL/&#10;AME5P+Cf3wl8Zf8ABTH/AIIN/wDBXbSfh3481C/0rVrr4F+C/iJpOpaP4hhuZVtGiGgTMZY3gW/u&#10;LsQ3Ec6WoSVI4LYBWh/oG1XStL17S7nQ9c023vLK8t3gvLO6hWSKeJ1KvG6MCGVlJBUggg4NeE6Z&#10;/wAEo/8Agl7oviC38U6N/wAE5vgZaahaFGtbi1+FGkRmF1cOsiBbcBZAwBDgBhjg0AfCfwT/AGwP&#10;DN9/wX2+Bfxj/al1vRfh74m+MX/BObw7b2+h6tM1lGfEupeJRef2RCLg7hMXSeOOJz5jMgQbnIB/&#10;N/8Abd/4KFWv/BRL/gnB+0X8U9W+Hf7G3wmt1+KsMmg/DWPwysPxW1e6bVLGSbVRI10m6fyrjy57&#10;tLdzOiaijLEF3H+lr4j/ALPXwC+MXirwx46+LvwO8H+Ktb8E6h9v8Gax4k8M2t9daBdb4pPtFlLN&#10;Gz2su+CBt8RVt0MZzlFI+If+Cxn/AARM8JftpfDHTF/Y/wD2Y/2dNH8baj8UrLxB8S9Z8Z+EE0y5&#10;8U6WjTXF3aPq2mWUmoQyXNz9nMssLxTOnmjz13MsgB8f/Hyy8ceE9L/ZT/4K1fDT9v79m6H9oDT/&#10;ANjTw3p+rfCj9qDxFp9u/i2xutKu7ibULa6u7qOeK8uLm5kgWQNbJIfOWW7WJriGXyn/AIKB/tK/&#10;FX/goz4I/wCCXXxu/Y68G+G/gv4z8War440f4d6TGVl0nwxqFjfaVpdqYwluFS2R7RXRBA4iQquy&#10;UJhv2kt/+CcP7FnxT8G+ENT/AGmP2AfgLqnizR/CWm6ZdxW/w90/ULHTRb2qxCwspbm0SQ2MJ3JA&#10;jIgWNUPloRgei3/7Ln7Muqy+B59U/Z08CXMnwxiWL4avceEbJz4TRUiRV0wmL/QAFggUCDYAIYx0&#10;RcAH5EfsDft0fBD9hr/gh9+0doOk/sjalL8d/gPcSWH7RngHxx/xNz4i8R6ndNYf2veXaDZf6fMw&#10;mkkjDbo4LWaPc6GK7uPlmT9o/wAQfFD9vz/gm18eNH8cfsp6V4i8QeMLODUPC/7LOk/YL/wrpd7P&#10;pMY0bXD9rmcH7NdXEK2zJEsLvqEY8xSWr+hrUP2Uf2W9W8feKPirqv7NfgG68UeN9Bk0Pxp4kuPB&#10;1i+oa/pbxRRPY3twYvMurZo4IUMMrMhWGNSuEUDj/B3/AATP/wCCcHw78Wab49+H/wDwT9+COh65&#10;ot9Fe6PrWj/CnR7W7sbmNg8c8M0dsrxSIwDK6kMpAIIIoA9uooooAKKKKACiiigAooooA+f/APgr&#10;F/yiy/aW/wCzf/GX/pjvK/il1/4u/E/xT8NvDvwe8S+O9Tv/AAv4RvL+68L6Hd3TSW+lS3phN2YF&#10;P+rErW8LMq4Usu7G5mJ/u1+M/wAJfBXx9+D3iz4FfEqwluvDnjTw1faD4gtYLhoXmsry3e3nRXUh&#10;kJjkYBgQQTkcivx4+NP/AAZIfsWa94bjtv2eP2xPih4V1j7UGmvvGVjp2vWrQ4OUWC2i091fOMOZ&#10;mAAPynOQAfzX0V+z3xq/4Mnf28fDPiS8X4AftUfCvxdoMNmJLW68SrqGh6hczbctF9migvIU+b5V&#10;Y3ODnLbK+MfjV/wbw/8ABaL4BeG4fFfjj9gHxfqFpNeC2jj8FXVj4kud5BIZrbSbi5mRMKf3jIEB&#10;wCQSAQD4vorpPix8GvjB8BfGc/w4+Ofwp8SeC/EVrGklzoPizQrjTr2JHXcjNBcIkihhyCRgjkVz&#10;dAH6/f8ABlT/AMpTfH3/AGb/AKr/AOnzQ6/p+r+YH/gyp/5Sm+Pv+zf9V/8AT5odf0/UAFFFFABR&#10;RRQAUUUUAFFFFABRRRQAUUUUAFFFFABRRRQAUUUUAFFFFABRRRQAUUUUAFFFFABRRRQAUUUUAFFF&#10;FABRRRQBBqml6bremXGi61p0F5Z3kDw3drdQiSOaNgVZHVgQykEggjBBwa+V/jX/AMELv+CQPx+0&#10;CLw348/4J4/DGzt4bnz1m8G+H18OXLP/ALVxpJtpnX/ZZyp9K+r6KAPjP9hX/ghD+wR/wTd/av17&#10;9rP9kXSfFnh2+1/wXL4Zm8JXXiQ3+kW1tJc2ty8sX2lHu/OMlnFy9y6AFwEGQR9mUUUAFFFFABRR&#10;RQAUUUUAFFFFABRRRQAUUUUAFFFFABRRRQAUUUUAFFFFABRRRQAUUUUAFFFFABRRRQAUUUUAFFFF&#10;ABRRRQAUUUUAFFFFABRRRQAUUUUAFFFFABRRRQAUUUUAFFFFABRRRQAUUUUAFFFFABRRRQAUUUUA&#10;FFFFABRRRQAUUUUAf//ZUEsDBAoAAAAAAAAAIQDOPUwY7DMAAOwzAAAVAAAAZHJzL21lZGlhL2lt&#10;YWdlMy5qcGVn/9j/4AAQSkZJRgABAQEA3ADcAAD/2wBDAAIBAQEBAQIBAQECAgICAgQDAgICAgUE&#10;BAMEBgUGBgYFBgYGBwkIBgcJBwYGCAsICQoKCgoKBggLDAsKDAkKCgr/2wBDAQICAgICAgUDAwUK&#10;BwYHCgoKCgoKCgoKCgoKCgoKCgoKCgoKCgoKCgoKCgoKCgoKCgoKCgoKCgoKCgoKCgoKCgr/wAAR&#10;CAB+AY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viD&#10;/g48+LHxT+B3/BGP4yfFL4KfEvxB4P8AE2l/8I7/AGZ4i8LazPp9/aeZ4i0yGTyriB1kj3xSPG21&#10;huR2U5BIIB9v0V+F/wCyr/wRB/4K9ftPfsv/AA3/AGlbb/g4t+N2ix/EPwDo/iaPR5Na1+4axW/s&#10;oboQGUa0nmFPN279q7tucDOK77/iHP8A+CwH/Syl8bP/AAO8Qf8Ay9oA/ZKivxt/4hz/APgsB/0s&#10;pfGz/wADvEH/AMvaP+Ic/wD4LAf9LKXxs/8AA7xB/wDL2gD9kqK/G3/iHP8A+CwH/Syl8bP/AAO8&#10;Qf8Ay9o/4hz/APgsB/0spfGz/wADvEH/AMvaAP2Sor8bf+Ic/wD4LAf9LKXxs/8AA7xB/wDL2j/i&#10;HP8A+CwH/Syl8bP/AAO8Qf8Ay9oA/ZKivxt/4hz/APgsB/0spfGz/wADvEH/AMvaP+Ic/wD4LAf9&#10;LKXxs/8AA7xB/wDL2gD9kqK/G3/iHP8A+CwH/Syl8bP/AAO8Qf8Ay9o/4hz/APgsB/0spfGz/wAD&#10;vEH/AMvaAP2Sor8bf+Ic/wD4LAf9LKXxs/8AA7xB/wDL2vnn9of9mz/gp7/wSf8A+Ckf7F3gX4o/&#10;8FmfjN8XND+MXxw02w1TR77xbrVpai1tdY0aOaCeKbUrhLmKdNQKsjALtRgQwbAAP6GKKKKACiii&#10;gAooooAKKK/DX9mGf/grb/wVf/4KR/teeBfAX/BYPxZ8HND/AGfvjBc6J4Z0fS/AdpqVrPYSaprF&#10;vbwtEk9qh8mLTUUtKJml8zLHIJYA/cqivzE/4J4f8FDv+CgHwQ/4Kf6z/wAEb/8AgrB4x8K+MPEm&#10;qeFJPEvwe+LHh/Rxp0niq2VpZWgltbeJYFP2eK65CQ+S+l3EZa682KWuz/ay/wCDlf8A4J/fsofH&#10;Txd8CZPA3xX+Ilx8O2ji+JHiX4Z+Dob/AEfwpcm5a2a2vrma6g2SRyAK5RXQO4iDmVZI0AP0IzRm&#10;vyB/4OgP2/P+Ex/4IeeEfjd+w7+0J9p8E/Gj4gafoOpa/wCGZtn9saFPpuqzXNg7Momt901mkNxD&#10;+7lHlzW0yhWmib5ttrr/AIIta9/wRv8A2qE/Y++AH7TH7P2gaHD4D/4WZ4k1XTRd6t4hkfVZbfTm&#10;itbrWjBcIs0kz3EaS2a4mQru2qgAP6EKK+H/ANpr/grT+zP/AMEpvhn8C/gj8QPDfxy+LXiDxt4Q&#10;t7fwjb6Do8OveJtZhs7SBXvL+SSeBZ7qTcryNGWZ5GkbaF5rtf8Agm5/wWM/ZA/4Kf33izwd8Eh4&#10;q8MeNvAt00Xir4c/ETRU03W7BBI0RmMKSyxuglVo3CSM8L7VlWMyR7wD6ror84LD/g57/Yf03xR4&#10;dt/jL+zZ+0V8MPB/ijWpNM0j4p/Eb4WrYeG5ZQrsrfaFupJSrbP4YSUDbpBGquy+q/8ABQ7/AILh&#10;fsr/APBOP4/+Ff2WfH/wo+K3j74g+MNB/tnSvCvwr8IRandCyMs8SSETXEAcs1rc/JEZHUQszBVK&#10;lgD7Kor5R/YQ/wCCzn7Ef/BQD4V/ED4o/DrxBr3g/wD4VNC8/wAUtB+JOinSrzwrAv2s+ddtvktw&#10;myyuXPlzOY1jIlEbfLXE/sj/APBer9nn9tn43eGPhV8DP2Tf2hpvDnjTXdU0vwr8YNX+G0dn4P1N&#10;rGG6mlkjvpLvftZLObahiEwbCvGjBlUA+5KK+E/24f8Ag4X/AGGv2Hvjvrf7NOo+CPip8TPGfhHS&#10;ZtU8e6T8KfBa6gPCtnHBb3H2i9luZ7eIRmK5Ri8TSLFhhKYm2htL4hf8HAv/AATo8C/sq/Dv9tzT&#10;vGWueJPhf8QPiHF4Km8UeH9NiY+FdVaOSV01a1nmiurcRxRSzMI4pnMSrIiuk0LSAH21RXz/APFP&#10;/gpR+zn8JP8AgoJ8MP8AgmhrsPiC8+JfxU8P6hrekLp+mo1hptja295MJbueSRCvnfYLtI1hWZt0&#10;J8wRKyM3K6p/wV0+Adj8dv2ivgRpvwo+ImrTfsw+AT4p+I3iTSNLsJtLmX+z1v006zf7aJZL54vP&#10;VYpIok32k6tIu1SwB9VUV8I/sv8A/Bwf+yD+0X+1ZoP7GPjb4HfGv4L+OvF2m/bPCFj8bvAceiR6&#10;3nfsigZLmYhpBFN5bSKkcjRNGjtKyRvV/bN/4OH/ANk39iz9pvxx+ynr/wCzf8dvHniD4b6Pa6n4&#10;31D4beBbXUNP0e2uLOO8V55Zb2FkVYJUdpCgjXJG/KsAAffFFfOfwV/4KvfsIfHP9hO6/wCCjnhn&#10;466fYfC3R9Pln8UalrCmO68P3EQTzdPu7dN8i3itJGiwIHaczQmDzlnhaTw39mP/AIOQP2Cf2nPj&#10;v4Q+B9t4F+LPgWD4kXl1Z/C3x18RfBC6b4f8a3UN0lt5GnXS3EjSPJI4C+ZHGN2InKTPHE4B9/UV&#10;HeXcFhZy310+2OGNpJGwThQMk8e1fmDof/B2n/wTg1E6f4o8QfBD4/aB8P8AUfETaND8WNY+G0R8&#10;O+cu87vOgu5Z3+WNn8tIWmCg5iBBAAP1Cor5S/4KA/8ABZb9i7/gnZ8Mfh/8TfiVqviDxovxWYN8&#10;NNJ+F+lprFx4lhxbMbi0l82O2ePbd2zKTMDKJl8oSc48o1//AIOL/wBmXwr+zA37UniP9jv9o6xs&#10;4fibN4GvPCN18PrKPXrPUI9Mt9S8+a0bUAI7ZoLqLa5fcWP3NuGIB+glFfC//BOL/g4B/ZC/4Ka/&#10;tE+IP2ZPhD8IPiv4R8ReGfBtx4m1WT4j+H9P0+3js4ri0gZcw388gkJvYnAZFXYGO4cBuC1L/g6j&#10;/wCCYem+NpIv7D+Llx8NofFA8PSfHm1+HMr+DhqX2T7UbcXHmfa2kCZHli1LnBkVWixKQD9JaK+H&#10;/wDgoV/wXl/Zq/4JwfHW2+AXxT/Zw+N3i7Ubrw7bazHq3w58H2eoaf5M0kyLGZZr6FvMBhYldmAG&#10;UgnPHqH/AAS+/wCCoXwD/wCCs3wE1j9on9nTwf4w0XQ9F8Xz+HLq18bafa21091Fa2tyzotrc3CG&#10;PZdxAEuG3BsqAASAfSFfAH/B0d/ygo+Of/cs/wDqT6TX3/XwB/wdHf8AKCj45/8Acs/+pPpNAHv/&#10;APwSd/5RZfs0/wDZv/g3/wBMdnX0BXz/AP8ABJ3/AJRZfs0/9m/+Df8A0x2dfQFABRRRQAVg+Dvi&#10;b4B+IGr+JNB8F+KrXUrzwfro0bxNDasWOn3/ANktrz7O5xjf9nu7aQgZwJQDgggO8RaD4B+L/gzU&#10;PCmuwWWuaLfmayv4Y5g6F4pWjkTchykkcsbDKkPHJHwVZePgz/gjb/wRH8Wf8E1fi546+O3xb+NF&#10;j401j4gRJqUOi6Xcasum+DdTuJJH1GG0F/eXDakJAbeFdSugl75Vphv+PmYUAdT/AMFqP+Cwdt/w&#10;Si8F+Edb8QfAn4iXun+JPFuhxDx3oWjabeaOlumqRS6tpbma+jmiv5NJgvTBuhETvIhWX91MYvrz&#10;4IfEvV/jF8KdF+J2u/CHxV4DuNatTcHwn44htI9WsELsEFylpcXEUbsgWTyxKXQOFkEcgeNa/wAU&#10;P2dvgP8AG3WNN134y/B7w34suNI0zU9P03/hJNHivY7e11G3FtfRLHMrJie3zBJxlopJIz8kjq2z&#10;4e+H3g3wt8PrH4VaPoEI8Pabo0Wk2ul3Ra4j+xxxCFYX80sZF8sBTvLFh1JyaAGeFPiR4J8ca94m&#10;8MeFNfjvL/wbrkej+JreONwbC+extL9YW3AAk2t9ay5UkYmAzkMBuV+c/wDwTb/4IZ69+wj+3J40&#10;/au8S/Fex8aaL4+sbu5j8P6xqms3d54NvY72M6ZaW11dXUkesQxWMk1u15eQpdRtZW7Q7FuLhF/Q&#10;q38U+GbvxNeeCrTxFYyazp9jb31/pMd4jXVta3DzxwTyRA70jke2uVRyArtbyhSTG2AC9RRRQAV+&#10;QP8Awcd/8pTf+CY//ZwEn/p88K1+v1fkD/wcd/8AKU3/AIJj/wDZwEn/AKfPCtAH6/UUUUAFFFFA&#10;BRRRQAV+Cv8AwSN/4KL/ALFX/BPv/gp5/wAFINU/bF+P2l+B4vEXx6uJNCXULW5nkv1tNb8Sm4EU&#10;dvFI7snnw/KBk+YoAJr96q8P8Wf8Eyf+Cbfj3xVqfjrx1/wT5+B+ta3rWoTX+saxq3wn0e5ur+6m&#10;cySzzSyWxeWV3ZmZ2JZmYkkkk0AfmX+xl4/v/wDgtV/wcUWP/BUf9nTwPrWnfAf9nXwJd+DdL8ea&#10;xp7QxeL9Rkg1GMRwxyFJIWI1qa4CbXeOC2tzOtvJeRxL5/8A8G+H7aX7HH/BLn9hL9oj9j//AIKX&#10;/EbQfBXxA8F/FrWrrxn8OfEwSe81ezk03T7PyrWMhotU82W2uI/LgaUFNsjYilWRv3V8LeFvDPgb&#10;wzp3grwV4csdH0bR7GKy0nSdLs0t7WytokCRQQxRgJHGiKqqigKqgAAAV598af2IP2Lf2kvFUHjv&#10;9or9kL4X+PtctbBbG21nxr4A07VbqK1V3kWBZbmF3WMPJIwQHaGkYgZY5AP5mPj18Ffjv8G/+DTr&#10;4X3nxti1C2tfGX7XKeI/Aem6nJP5lpoM/h3UYoisUqjyYpp4Lq7jCZSSO7WdSfOJr9uP+Do7/lBR&#10;8c/+5Z/9SfSa+z/jV+z18Av2lPCtv4E/aL+B3g/x9odpqCX9ro/jXwza6raw3So8azpFdRuiyhJZ&#10;VDgbgsjjOGIOh8UvhN8LPjl4Evvhb8a/hp4f8YeGdU8r+0vDvinRoNQsLvy5Ulj823nR45NksaSL&#10;uU7WRWGCAQAfmj+0N/ynL/4Jrf8AZL/G3/qLyV4t4S+JHjf4N/8AB0j+3n8Xvhl8P7jxZ4k8K/sj&#10;y6x4f8K2sMskus31to/hKaCyRYlaRmmkRYwEUsS+FBOBX7G6h8C/glq/jnw18T9W+DvhW68TeC7W&#10;e28H+Irjw/bSX2hQzReTNFZzlDJapJETGyxsoZDtII4qHRv2evgF4c+MmrftF+Hvgd4PsPiFr2nr&#10;Ya747s/DNrFrOo2qiFVgnvVjE80QFtbgI7lQIIuPkXAB/Nj+1x+2v+09+3n/AMERPE/7Qf7SP/Bb&#10;/wCHWs6xr2pW8l/+yXF8PfDNnq8fk+JI4IVhuElXUNqQrFfCRYiTCrRuzqXkr9AP2yP+VyT9k7/s&#10;3/Uv/STxlX6HeK/+CZH/AATa8d+KdS8ceOP+CfHwP1rWta1Ca+1jWNW+E+j3F1fXUzmSWeaWS2Ly&#10;yO7MzOxLMzEkkkmvQNZ/Z6+AXiL4yaT+0X4g+B/g+/8AiFoOntYaF47vPDNrLrOnWrCZWt4L1ozP&#10;DERc3AKI4UieUY+dsgH46aRefBpP+Dmf/goHof7TWpXEPwouf2RZZviXBFJdBG0ddF8LC8kK2n74&#10;utrLc4MQMo3t5fzNzxH7K/7XPiX/AIJAftm/s8/sUfsX/wDBTn4eftRfs2/GPx23h/SfAEN1Yz65&#10;4AXUdVtws8tzY+YyvGLuOQCUxRXDfbVWzgYCaP8AbLU/2Tf2WNb8d+KfijrP7NPw/u/E3jjw/JoX&#10;jbxFdeDbGS/8QaVJFFE9hfXDRGS7tmjghjMMrNGVhjUrhFAyfg9+wh+w9+zz4xX4ifAH9jT4U+B/&#10;EC2slsuueD/h3pmmXghfG+PzraBH2NgZXODgZoA/K3/glX+2Z+yH/wAE2v8Ago3/AMFAPhN+3V8Q&#10;dG+FvjTWfjJqHjSz1nxVd+QviHw+895d2yW4XcjzLFepcR2yE3E66jiONzFIE8H/AGR/2I/EP/BQ&#10;H/gin+3h4/8Ag38MLzQ/h149+Mmq+O/2afAs/gtmubE6VO1240y0gUxrJc2oTRVa0dwslvPCNwjK&#10;N+7fxx/Y/wD2S/2nb7T9T/aT/Zd+HfxCudJhki0q48ceCbDVnso3ILrE11E5jDFVJC4BKjPQV2/h&#10;fwv4Z8EeGdP8FeC/Dtjo+j6RYw2Wk6TpdolvbWVrEgjigiijAWONEVVVFAVVAAAAoA/mnuvjf8df&#10;21fh1qX/AAcf+LoLzWrj9mPxz8IdJso5rxdLvNUg060jPi/TIYbMSRxw3Wraxb3KTyqcW0kyhUw8&#10;Fe+fsofGb9oH9ij/AIIN/tSf8Fz/AIdeEvD2i/F79pD4q3PiaxulW4uoND0268Qf2dButbkiMyW9&#10;1e6tPAcSrItxatN5yK0K/th4L/Zf/Zo+G/wl1L4BfDv9nfwLoPgTWIbqHV/BWi+EbO10i+juU8u4&#10;SaziiWGRZUO1wyEOvDZHFb1p8MfhtYfDaP4M2Pw90OHwfDoa6LD4Uh0mFdNj00Q+QLIWwXyhbiH9&#10;2IQuwJ8uMcUAfzj/ALUPxR+Ifxd/4KIf8E5/Gvj/AP4LKeCf2sn1L40aNfQ2fhLwXpGiS+C2n1fw&#10;/I8dzDYsLhWuAUUR3kMEsZsZB5as0iJ+qv8AwTx5/wCC6/8AwUVH/ZI//UYua+kfB3/BM/8A4Jw/&#10;DvxZpvj34f8A/BP74JaFrmi30V7o+taP8KdHtbuxuY2DxzQzR2yvFIrAMrqQykAgg16d4d+E3ws8&#10;IeO/EXxR8J/DTw/pfibxh9j/AOEt8Rado0EF/rf2SIw2v2u4RRJc+TETHH5jN5akquAcUAfzu6n8&#10;APG4/wCDdH9uL4X/ALOmmXkei+Bf22tbm1Lw/pdjJcSTeH9PfRAybY1JEduEhu5JDhUispHYgKTW&#10;9ceCfA//AAU3/Zc+B/wv8bf8HP8A4Xj0mbxl4dh+F/wn0/8AZr0bQ/EPhvxEFOnafarZ6PfRXVt5&#10;DXLQLKp+xr8sqyGNY5R/QB8Nvg58Ivgza6tY/B/4V+G/CkOva5PrWuQ+G9Dt7FdR1KcKJr2cQIom&#10;uJAiB5ny7bFyTgV534e/4Jvf8E7/AAj47s/ij4U/YL+C+l+JtP1RNSsPEWn/AAt0mG/tr1ZPMW5j&#10;uEtxIkwf5xIGDBuQc80AeseLv+RU1T/sHzf+izX8/P7BP/BSf/gnt8Pv+DWD4gfsq/Fn9ofwvb/E&#10;FfBXjXQbfwHqEbyalNqupSahLphhtjGWlTfNbv8AaYw0UDYMkkbIcf0Ga7Yzanol5psDKslxayRI&#10;z9AWUgZ9ua+Ff+CRX/BFL4QfsXfsffDr4d/tdfs8/BXxt8XfAupXt3b/ABAsPCdvqVxak6rcX1m1&#10;tfXtnFdI0PmqykBdjglT0YgH5W6x8LPix8G/gz/wRX8DfGrTLqz17/hc13qK2t5ciWWKxvfFmiXt&#10;grcnZ/odxbfuzhoh+7IUoVH62f8ABeL/AIKx6H/wSd/YvufH+gW8d/8AEjxvNPoXwz0s3MC+TfGB&#10;mfVJklyZLW0BR3VUcPLJbwt5azmVPqv4j/s+/AT4xeJvDPjX4ufBHwj4q1nwVqH2/wAG6t4k8N2t&#10;9daDd74pPtFlLNGz2su+GFt8RVt0MZzlFxQ+Of7KX7Ln7T8emRftLfs2eAfiIuitMdGXx14OstWF&#10;gZdnmmH7VFJ5W/y4923G7y1znaMAH5Tf8E/fhx+xNof/AASh/aI/Y5/Zc/bA8I/H/wDal+MXwb8X&#10;638TNY8O6pJean4o1q5026iSJZ7kCaeGKe8ESSTMpkluJp2SJrh0X4Q/YjbwL+0l/wAEYW/Zc+PH&#10;/BxZ4L+Dvw50tbtfFn7P/iH4JaZdajp2zWpdRiFtdPcQahqhkmWO8/0QSFGl8k/cKV/Rl8Gv2GP2&#10;Jf2c/FzfED9nv9jv4V+A9eks3tJNb8G/D3TdLvGt3ZWeEzW0COUYohK5wSqkjgVR+J3/AATw/YA+&#10;Nnjm/wDif8Zv2Gvg94u8Tao0bap4i8T/AAz0q/vrwpGsSGWee3aSQrGiINzHCooHAAoA/Jn/AILB&#10;ftd+Efgd8MPgn/wbZ+Av2w9I8BGH4d+H9C+O/wAeNWuBaWekeHbPTBEbBrWCWSZbq+it1ma1aWNG&#10;huLeBpZIb2WWH9SP+CZ3iz9grUP2T9C+GX/BOHx74c174a/D1R4dtZvDUyyRw3KRpPL5zhV33Mhn&#10;FxLIRukknZ2JZya6D4o/8E9f2Bfjh47vvij8av2Hvg/4w8Tap5X9peIvFPw00rUL+78uJIY/NuJ7&#10;d5JNkUaRruY7VRVGAAK6/wCCf7O/7P37NXhm58Ffs5/Avwd4A0a8vmvbzSfBPhi00q1numRIzO8V&#10;rGitIUjjUuQWKoozhRgA7GvgD/g6O/5QUfHP/uWf/Un0mvv+vgD/AIOjv+UFHxz/AO5Z/wDUn0mg&#10;D3//AIJO/wDKLL9mn/s3/wAG/wDpjs6+gK+f/wDgk7/yiy/Zp/7N/wDBv/pjs6+gKACvMf2yvAXj&#10;34ifsxeNtE+El54ni8ZQ+Gb+58Gr4R8XDQ76fVktZfssKXbhoY98pVc3EcsClgzxsFr06vj/AP4K&#10;Y/8ABaT9lf8A4Ja+Pfhn4A+P1h4ikuPiD4khtbi4sfDmoNBpuklZluNUjnW1aC+NtOLRJrKGU3Sx&#10;3kcgjbKJIAcf/wAELP8Agnb+2h/wT6+EvinwP+3D+0jqXxC16612a58PPp/i65vtCtbS7kN7dukd&#10;zDDO+oS6jNeSzzzq4ZHgMTK0lyp+8Kz/AAl4m07xp4V0zxjo9tqENnq2nw3lrDq2k3FhdRxyoHVZ&#10;rW6jjntpQGAaGVEkRsq6qwIGhQAUUUUAFfmP8Of+CXX7f3g//gsbqH7XXif9pL4ha58CPEn2rw7b&#10;+F2+LctvrWk6bbwXN5YvqBjiH23TU1GS+jtoorn7dGmoWjzuwN9HX6cV8xf8FVP+CqXwH/4JN/s+&#10;x/HH41+HPEWsz6neCy8MaJoei3Tpqd5vj3W73wha0s3ETSTqtxJG0sdtP5KytGygA+naK4/4BfHb&#10;4aftOfBvw/8AH34N6nqF94V8Vaet94f1DU/D97pcl5asSEnFvfQwzrFIBvjdowssbJIhZHRm7CgA&#10;r8gf+Djv/lKb/wAEx/8As4CT/wBPnhWv1+r8gf8Ag47/AOUpv/BMf/s4CT/0+eFaAP1+ooooAKKK&#10;KACiiigAooooAKKKKACiiigAr5f/AOCzP7avxT/4J3f8E2PiR+2L8FNA8P6p4m8H/wBj/wBmWPim&#10;1nnsJftesWVjJ5qQTQyHEVy7LtkXDBScgFT9QV8J/wDBzD4M8W+PP+CHnx40PwX4bvdVvINN0bUZ&#10;rXT7dpZEtLPXdOu7qchQSI4beCaZ26KkTMcAE0Aemf8ADa3xT/4cv/8ADxf+wPD/APwm3/DL/wDw&#10;sf8Asv7LP/ZX9q/8I5/afk+X53nfZvO+XZ52/wAvjzN3zV5v+wh/wWT+HfjT/gkB8Pf+Cm3/AAUY&#10;+Ingf4ar4rvNUtNQk02G5hspLmDV9Qs4LeztnkuLmeZoLPzDEhlc7JnACKdvkug/tbfsxeJv+DU6&#10;71zR/j14Va1sP2Q5fAd5JNrUURh8Tx+E/sZ0dldgwvDOVVYcb5A8bIGV0Zvzd/bM8JeI/Cv/AAaD&#10;/se6H4z8MX2m3Fx8fHvEs9UsnheW0upvFtxbzBHAJimgliljfG145UdSVYEgH7q/sUf8FdP+Ccv/&#10;AAUS8Sap4L/Y9/ai0jxZrej2y3N9oc2m3umXxgJwZore/gglniU7Q8kSusZdA5UugPnH/BMv4y/F&#10;34i/tsfteeCfiB+354d+MGi+FviJYw+FfBuk+H5LG7+HkLvqCPp11m0iSRgYEt1aOa4En2Bp2Mb3&#10;Dqfl3/gpR+z38BP2Ov8AguN/wT4+Jn7LPwS8J+ANX8W+JvE2heI5fCnh63sYb+xS1sLVEeGJBFuW&#10;DUbuMSBfMCuo3Yjj2fNPwj1b4uaJZ/8ABbrU/gjYWNxrkerSiYahcmFYtMN34nXUpkYEHzo7A3Uk&#10;Q7ypGO9AH6xeE/8AguJ/wSZ8eftL2f7Ivgr9ufwXq3jjUryK00y30+WeXTb25kRWjt4dUWI2E0zl&#10;ljWNLhnaU+UAZPkr6sr+bT9nD/gnn+1p/wAFAf8AgiXpPgD4FWv/AATx0T4T2Onrf618R7oeIrbx&#10;h4Y1O2a3u9Sm1PULmCZLO+KQqly2PJ+yuogxam3I/ob/AGetB+Lfhb4BeB/DHx+8UWWuePNN8H6b&#10;a+Nta00k22oatHaxpeXEWY4z5bziR1zGh2sPlX7oAPzB+AP/AAVA/wCC5X7d/wC2h+01+zp+xd4Q&#10;/ZP03RP2ffihd+G2uvihp/iaG6vbU6jqdraPusbmVJJdmmuZTsiXcylVwSF+vND/AG2Piv8AsHfs&#10;xt8Xv+C5vxd+CfgvU9S8eHR/DuqfCOz12bR5YJLITQQyLeRyXAui1vfsxAEXlpFg7iQfyi/4Jl/s&#10;a+Ev2t/+Cpv/AAUK/wCEp/b9+N3wN/4R/wDaAu/I/wCFN/FSPwz/AG35+ueIt32zfDJ9p8nyR5eM&#10;eX9ol67+PWf+Dm/9nGX4cf8ABB7wT8Mvhn8cvG/xg0/4Z/Gqw1LxL488e+LU17Wvst1DrMSS314i&#10;pvC3Go21tHlRtQwpzjJAP1j+Pn7bH7Ln7L3xI+Hfwh+PXxds/DviT4sa4dH+Hul3VncSPrN8JraE&#10;wo0UbKh8y8tlzIVGZRzgEjy39rr/AILWf8Euv2E/il/wpL9qP9rvRfDvi2OGKS88P2elahqlzYrI&#10;iyRi5Wwt5/srNG6SKs2wlHRwCrKT8Kf8HBni/wAKfED/AIKRf8Es/HfgTxNp+taHrXxvW/0fWNJv&#10;EuLW+tZtY8JyRTwyxkpJG6MrK6kqysCCQa7/APZi/Zt/Z1/aI/4OH/28Lf8AaA+Afgvx1HpegfDs&#10;abH4x8K2mpraCbw7CswiFzG/l71VQ23G4KAc4FAH2H+0z/wVz/4JvfsefDjwr8Vf2if2s/Deg6T4&#10;20y01LwnHDHc319qdjcxNJBeRWNpFLdG2ZVP78xCNWKqzBmUH0L4Oftm/snftA/AW4/ai+Dn7RPg&#10;/Xvh7Y6fJeat4ttdchWz0mKO2W5mF67sv2F4oHWSWO4Ebwqf3ipzX5ifs/eA/wBkj45f8HP37Vfg&#10;D9uPw/4T8V+NrTwf4btfgv4U8Y6fHqGn/wBmDSrS5vTZw3iPGt2ifZ5SseHAm1B0UoZivin7Mk/w&#10;G07Uv+CxHhL9hS702T4F2vwfvZtLt9HcLp9rq76BrIulsI1xGtobpNQSMwr5RhgtxGTGI8gH6ZfA&#10;v/gvp/wSB/aQ+MVn8BPhH+3B4dvPFGpXS2umWWp6XqOmQ31wzhEggub22ht5pXdlVI0kZ5GICBic&#10;V7p+1j+2N+zF+wz8I5/jp+1l8ZNJ8E+F4bpLVdQ1NneS6uHDMtvbwRK81zMVR38qFHfZG77dqMR+&#10;C/xA+A37D2nf8GdXhv4+eKPhL8N7L4lagkdp4Z8Ztoenxa9e6n/wl8iyW8F0UE80n2OC4EkaszC3&#10;glJG2IlXftqah+2B8Tf+ChH/AATg0XxafAWuatq37J+gzaTD+1dDez+D77xhdadejUft2QZJdTkd&#10;dNAVczG7On7hlkyAfuJ+yx+3x+yd/wAFEfhRrPjT9hX9pjw74oazt2hmuILWU3Wi3EnnJby3mnXH&#10;kXMSs8MjIsqxCZYm2MR8w+c/+CU/7ZY+GX/BLG8/a3/4KDf8FOvBHxU0218S6rcXvxPstNfTdNsL&#10;ZJFjj0yEy2trPfTb0d1H2dZWkuhbRJIIo2fz7/glp/wS9/bo/Zy/4KsfFH9u79qS6/Z08Pw/ED4Z&#10;nT9c8Dfs+32sQWr6pJfWckOqS2N/AqxmRLK93TCTLyvKwUtJM5+Mv+CfP/BOWb/gqD/wbT/Db9nP&#10;w38cvD3gfxdY/HbWPEHgL/hKLRJ7LXNWtLfUtmmyRtlmR4ZLiVykczJHbyOYZFV1oA/Rz4pf8Fa/&#10;2P8A9uf/AIJp/tUfEP8A4J5ftOXmta18Nfgn4hvbrVtH0vVdGvtEu30bUJLO4ie6gt5VcPbSMkkW&#10;SrRZyCBXC/8ABGr/AIKK/Dz4K/8ABA74O/tff8FF/wBq+4h/tLUNcsL7xr8QNeudQv8AU7o+ItUi&#10;t4A8hkuLuVYYeEUOyQ27NgRxMV+fdP8A+CifxZ8ffDH9vj/gmt+2t+x38PPAPx8+H37Kvia/1jxl&#10;8JYYxo/iPQrTRpEsY23u1xGI4dWtpbZHdwI7ucNHZuhik+J/+CK+seFv2c/H/wCyf+0p/wAFZrO+&#10;1L4FX2ma5p/7LPi681SM+Fvh94kHiG9N22q2piUQ3Ul0jzx30jssS/ZpGLLaeZpoB+8f7XX/AAWT&#10;/wCCbf7B1/4b0T9rb9pFfBeqeLdBj1nRdDvvCerzaibGQsqTT2lvaST2gLJIm2dI23xSJjdG4Htf&#10;wB/aF+CP7U/wn0f45/s7fE/R/GHhPXbcTabrWi3Qlif+9G44aKVD8rwyBZI3DI6qykD81f20/wBr&#10;T48/tcf8FfvFn/BM39iD9jb9mPXvGnwy+FP2/wAdeOv2nPDN1qEWoaddf2bMNNsTYK0qQBdVhZ0l&#10;ykrtL8sflK0/Qf8ABrZ4C8R/Cf8AZ5/aW+FHi7QPDGk6p4Y/bC8XaVqWk+CRcf2LZXNvaaZDLDYf&#10;aSZvsiNGVh80mTy1Tf8ANmgD9PK+AP8Ag6O/5QUfHP8A7ln/ANSfSa+/6+AP+Do7/lBR8c/+5Z/9&#10;SfSaAPf/APgk7/yiy/Zp/wCzf/Bv/pjs6+gK+f8A/gk7/wAosv2af+zf/Bv/AKY7OvoCgArx39qP&#10;9gH9j79ti+sr39q/4FaL47/srw7qejaHHr0TONKh1A25u5rUqVa3un+yW227jKzweV+5ki8yXf7F&#10;Xmf7ZGg/G/xD+y944tf2a/iJ4g8L+Prfw3eXXg/UvDOl6Ve3cmoxQtJb24g1ZGtJVllVI2WQxZVy&#10;BNAcSoAelI6Ou5HDDJGVPcHBp1fn7/wQZ/Zu/wCCmf7OPw28VeCP+Clfx31/VdctNauL/Q/Csdrp&#10;l1o7W+rumqT6gdThsxc3N+NSm1S3lga6ZIQm4RNDNZzN+gVABRRRQAV55+0L+yp+zj+1pp2g+Gv2&#10;mPhBoPjrSfDGu/23pfh/xRYJeaeL/wCyXNms8ttIDFcbYbu5VVlV0VnEgXzI43T0M1+V/wAGP2Vv&#10;+Cz2g/8ABZm8+M3ir9rPx1q37PusT/8ACLXHiabwh4VttZ1TTtFgnv7O31G2NhALexfUtR1a1jv7&#10;W3NxOsbMoggubW7AB+lnwe+FHgj4D/Cjw38Efhlpslj4Z8IaHa6N4c0+S4eY2en20Sw21v5khLyC&#10;OJEjDuzOwQF2ZiWPSUUUAFfkD/wcd/8AKU3/AIJj/wDZwEn/AKfPCtfr9X5A/wDBx3/ylN/4Jj/9&#10;nASf+nzwrQB+v1FFFABRRRQAUUUUAFFFFABRRRQAUUUUAFQ6npuna1p1xo+safDd2d3C8N1a3MQk&#10;jmjYFWRlYEMpBIIIwQcGpqKAPhe6/wCDan/giFeePpPiTL+wbo66hLrDam1vF4s1uPTxMZfN2CxW&#10;9FqsG7gW4iEIT5Amz5a9+/am/wCCdf7GH7aPwQ8N/s2ftF/Aux1jwL4P1Wz1Hwx4Z0vUbvSLbTZ7&#10;W2ltbbyhp80BWOOCeWNYs+WFYfL8q49qooA8t+N/7Fn7NH7R3xi+Gvx++M3w2/tnxd8H9SutQ+He&#10;rf2xeW/9k3Fz5HnP5UEyRT7vs0PEySAbOAMtmr+z5+wr+yv+yv8AFj4nfHD4D/C3+wvFHxj1uPV/&#10;iRqn9t311/a95HJcyrL5dxPJHb4e8uTthWNT5mCMKoHrlFAH4ff8FX/+Ddn4aL+178LfiP8AsP8A&#10;/BJa38YfDibVNU1j4xaL4F+L6eHrrVbpiGtdNSHUblbbTbAycsbFA3ltLGn2QpC7/uDRRQB8QfFj&#10;/g3D/wCCMfxx+Kfib41/FL9jb+1PE3jDxBea34i1P/hYfiKD7Xf3c7z3E3lw6gkce6WR22oqqucK&#10;AABXoPwU/wCCMn/BMz9nv4AeO/2Wvhd+yrpkHw/+Jhhbxt4Z1jWtR1WHUXiH7mTdfXMzwyRth0eJ&#10;kaOREkUq6Kw+nqKAPiL4Qf8ABuT/AMEZvgN8VvDXxu+FX7Gq6Z4n8H69aaz4d1J/iB4hufsl9bTL&#10;NBN5U+oPG5SRFYK6spI5Br6V+H/7JH7Pnwt/aJ8f/tYeBPh/9h+IHxRg0yHx3r/9q3cv9px6fbi2&#10;sx5EkrQQ+XEAuYo0LYy24816RRQB84/tu/8ABJD/AIJ2f8FGvEmi+M/2yf2ZtN8Xa14fsXstL1qP&#10;V7/TLxLVnL/Z5J7C4gkmiV2d0jkZ1jaWUoFMjluf+KH/AATh+DnwA/4JR/Gr9hj/AIJ8fALTfD8f&#10;ir4W+LLHw/4csb4+Zqmsahpc8EbT3l7KWlldzDF51xKdkaRoXWONQv1dRQB+UH/BKD/g2h/YU8B/&#10;sn/DHxv+3x+wfpc/x00rz7nxdDrXjC71Kze4S/nNuJrS3vpNNuENuIMx+W8bDh1LFhX33+2d/wAE&#10;+f2NP+ChXgaz+Hf7Y3wC0fxtp2mXDTaVJeSTW15p7sUL/Z7u2kjuLcP5cYkWORRIEUOGAAr2SigD&#10;4G8TfsCWH/BHj4JeJPGf/BCT/gm5p/iz4jeO76103XtD1j4s3cFnBbQ2t89tqUv9r35SdILl41a3&#10;hkhllS5fEiBdy85+wJ/wQc+C0f8AwR9+GH7AP/BS/wCE9j4svtA8RXni3WtG0rxdqEFvZ6vcTXnk&#10;4nspbdneK0uhC6hmiMnmFS42Of0cooA+WP2ev+CKH/BL79lX4ffED4Y/Ab9lDTdD0r4o+GLrw545&#10;Zte1O7vNQ0m4iaKezW8ubmS4t4nVjuWCSPLBX+8isNnWP+CR3/BOzxD+xJpX/BOjX/2abC++DuhX&#10;7X2h+E7zWtQkk0+6a8mvGngvmuDeRSGa4uMuswYxzyRZ8p2jP0dRQB8Q/wDBR7/giv8AsPftR/AW&#10;88VT/sX6V8Rvid8O/hTd6P8ACaHXvGer2smo3FrZP/Zlhf3sOo2015GZ0jUy3VwXAkkYyoXdzh/8&#10;G4H7F/xV/YP/AOCdg+Bnx1/Zcv8A4X+NF8aX194kTUPGlprR8RzyQ2wXVEazkeK0j8tI7VbcEECy&#10;3sXaUyN99UUAFfAH/B0d/wAoKPjn/wByz/6k+k19/wBfAH/B0d/ygo+Of/cs/wDqT6TQB7//AMEn&#10;f+UWX7NP/Zv/AIN/9MdnX0BXz/8A8Enf+UWX7NP/AGb/AODf/THZ19AUAFFFFAGX42tPGt94S1Gz&#10;+HOv6XpWvSWrrpOpa3pEmoWltPj5Xmtori3eZAeqLNESOA69a/NT/giH+1D/AMFmv2jfj58QNQ/b&#10;28M+GPCHgnWLweKvDNpqvgfWbO91yxkjfS1g0Jb27iNhYW8mnQXcqXNtJcH+1IpHRBqEUw/T+igD&#10;wH9tz/gpF+yx+wlY6PafGT40+BdN8Q6z4i8P2dv4W1/xxZaZff2bqOtW2m3GqiKZt7W1pHLcXUj7&#10;QmyzlBdAGdfVND+Ieg/G34RN4/8A2bPiv4V1i21rS528J+L7GRNa0h58Okc5FrcRi7hSUfPHHPGW&#10;CMgkjPzDyP8A4KE/8Eyf2Z/+Cnfg7Qfht+1dHr2oeGvD1zeX1loej6oLKN9Rltmt4b55UTzjJbpJ&#10;KYoxIIGaVjNFOFQJ7x4X0i88P+GdO0HUNeudVuLGxht59UvIYY5rx0QKZnWBI4ldyNxWNEQEkKqj&#10;AAB+Y/8AwSQ/aq/4K/fGr9vb4j+Ff2s9H8A6X8LfEhuvF/hHxHpPg3Xbix8W2FobbQY5fDl9JePa&#10;WdhN9jg1LbcNJNMmoJcQQSQXv2iH9RqKKACiiigAr8gf+Djv/lKb/wAEx/8As4CT/wBPnhWv1+r8&#10;gf8Ag47/AOUpv/BMf/s4CT/0+eFaAP1+ooooAKKKKACiiigAooooAKKKKACiiigAooooAKKKKACi&#10;iigAooooAKKKKACiiigAooooAKKKKACiiigAooooAKKKKACvl/8A4LM/sVfFP/gol/wTZ+JH7HXw&#10;U1/w/pfibxh/Y/8AZt94pup4LCL7JrFlfSea8EM0gzFbOq7Y2yxUHAJYfUFFAH4w/Cf/AIJy/wDB&#10;3T8DvhZ4Z+Cnwt/4Ki/s/wCl+GfB/h+z0Tw7pv8AYsE/2SwtIEgt4fMm8LPJJsijRdzszNjLEkk1&#10;0H/DG3/B5J/0li/Z/wD/AAnLT/5lK/X6igD8gf8Ahjb/AIPJP+ksX7P/AP4Tlp/8ylH/AAxt/wAH&#10;kn/SWL9n/wD8Jy0/+ZSv1+ooA/IH/hjb/g8k/wCksX7P/wD4Tlp/8ylH/DG3/B5J/wBJYv2f/wDw&#10;nLT/AOZSv1+ooA/IH/hjb/g8k/6Sxfs//wDhOWn/AMylH/DG3/B5J/0li/Z//wDCctP/AJlK/X6i&#10;gD8gf+GNv+DyT/pLF+z/AP8AhOWn/wAylH/DG3/B5J/0li/Z/wD/AAnLT/5lK/X6igD8gf8Ahjb/&#10;AIPJP+ksX7P/AP4Tlp/8ylH/AAxt/wAHkn/SWL9n/wD8Jy0/+ZSv1+ooA/IH/hjb/g8k/wCksX7P&#10;/wD4Tlp/8ylcfdf8EW/+Dg/9pT9tD9nn9oz/AIKH/tv/AAP8f6J8DfihpviOytdJWWxuobVdRsLq&#10;+SFbTQbVJpZEsIgomfaGQAMgZif2uooAKKKKACiiigAooooAKKKKACiiigAooooAKKKKACiiigAo&#10;oooAKKKKACiiigAooooAKKKKACiiigAooooAKKKKACiiigAooooAKKKKACiiigAooooAKKKKACii&#10;igAooooAKKKKACiiigAooooA/9lQSwMEFAAGAAgAAAAhAHCMkgPdAAAACAEAAA8AAABkcnMvZG93&#10;bnJldi54bWxMj0FLw0AQhe+C/2EZwZvdJFWJMZtSinoqgq0g3qbJNAnNzobsNkn/veNJb+/xHm++&#10;yVez7dRIg28dG4gXESji0lUt1wY+9693KSgfkCvsHJOBC3lYFddXOWaVm/iDxl2olYywz9BAE0Kf&#10;ae3Lhiz6heuJJTu6wWIQO9S6GnCScdvpJIoetcWW5UKDPW0aKk+7szXwNuG0XsYv4/Z03Fy+9w/v&#10;X9uYjLm9mdfPoALN4a8Mv/iCDoUwHdyZK6868UkSS1XEEpTkaZTcgzqIeEpBF7n+/0Dx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AosCzCUAwAAZQwAAA4AAAAAAAAAAAAAAAAAPAIAAGRycy9lMm9Eb2MueG1sUEsBAi0ACgAAAAAA&#10;AAAhAKlV4mnuMgAA7jIAABUAAAAAAAAAAAAAAAAA/AUAAGRycy9tZWRpYS9pbWFnZTEuanBlZ1BL&#10;AQItAAoAAAAAAAAAIQCaw3zv8y4AAPMuAAAVAAAAAAAAAAAAAAAAAB05AABkcnMvbWVkaWEvaW1h&#10;Z2UyLmpwZWdQSwECLQAKAAAAAAAAACEAzj1MGOwzAADsMwAAFQAAAAAAAAAAAAAAAABDaAAAZHJz&#10;L21lZGlhL2ltYWdlMy5qcGVnUEsBAi0AFAAGAAgAAAAhAHCMkgPdAAAACAEAAA8AAAAAAAAAAAAA&#10;AAAAYpwAAGRycy9kb3ducmV2LnhtbFBLAQItABQABgAIAAAAIQCgpierzgAAACwCAAAZAAAAAAAA&#10;AAAAAAAAAGydAABkcnMvX3JlbHMvZTJvRG9jLnhtbC5yZWxzUEsFBgAAAAAIAAgAAwIAAHGeAAAA&#10;AA==&#10;">
              <v:line id="Łącznik prosty 5" o:spid="_x0000_s1027" style="position:absolute;visibility:visible;mso-wrap-style:square" from="30718,1524" to="30737,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8" type="#_x0000_t75" style="position:absolute;left:32908;top:1190;width:10294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JcxAAAANoAAAAPAAAAZHJzL2Rvd25yZXYueG1sRI/NasMw&#10;EITvgb6D2EBvsZxiQnAtm6RQyK3NDyG9LdbGNrFWxlJsN09fFQo9DjPzDZMVk2nFQL1rLCtYRjEI&#10;4tLqhisFp+P7Yg3CeWSNrWVS8E0OivxplmGq7ch7Gg6+EgHCLkUFtfddKqUrazLoItsRB+9qe4M+&#10;yL6SuscxwE0rX+J4JQ02HBZq7OitpvJ2uBsFU5ucy6/9w2j9uH3uPu6X7WZIlHqeT5tXEJ4m/x/+&#10;a++0ghX8Xgk3QOY/AAAA//8DAFBLAQItABQABgAIAAAAIQDb4fbL7gAAAIUBAAATAAAAAAAAAAAA&#10;AAAAAAAAAABbQ29udGVudF9UeXBlc10ueG1sUEsBAi0AFAAGAAgAAAAhAFr0LFu/AAAAFQEAAAsA&#10;AAAAAAAAAAAAAAAAHwEAAF9yZWxzLy5yZWxzUEsBAi0AFAAGAAgAAAAhANXg0lzEAAAA2gAAAA8A&#10;AAAAAAAAAAAAAAAABwIAAGRycy9kb3ducmV2LnhtbFBLBQYAAAAAAwADALcAAAD4AgAAAAA=&#10;">
                <v:imagedata r:id="rId5" o:title=""/>
              </v:shape>
              <v:shape id="Obraz 1" o:spid="_x0000_s1029" type="#_x0000_t75" style="position:absolute;width:12414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DZhwAAAANoAAAAPAAAAZHJzL2Rvd25yZXYueG1sRE9Na8JA&#10;EL0X/A/LCL3ppoJFomsohYhIe9BWz2N2TGKzs2F3TdJ/3xWEnobH+5xVNphGdOR8bVnByzQBQVxY&#10;XXOp4PsrnyxA+ICssbFMCn7JQ7YePa0w1bbnPXWHUIoYwj5FBVUIbSqlLyoy6Ke2JY7cxTqDIUJX&#10;Su2wj+GmkbMkeZUGa44NFbb0XlHxc7gZBbudtFtzpXDs5p8f+Wyz6c/upNTzeHhbggg0hH/xw73V&#10;cT7cX7lfuf4DAAD//wMAUEsBAi0AFAAGAAgAAAAhANvh9svuAAAAhQEAABMAAAAAAAAAAAAAAAAA&#10;AAAAAFtDb250ZW50X1R5cGVzXS54bWxQSwECLQAUAAYACAAAACEAWvQsW78AAAAVAQAACwAAAAAA&#10;AAAAAAAAAAAfAQAAX3JlbHMvLnJlbHNQSwECLQAUAAYACAAAACEAgMA2YcAAAADaAAAADwAAAAAA&#10;AAAAAAAAAAAHAgAAZHJzL2Rvd25yZXYueG1sUEsFBgAAAAADAAMAtwAAAPQCAAAAAA==&#10;">
                <v:imagedata r:id="rId6" o:title=""/>
              </v:shape>
              <v:shape id="Obraz 2" o:spid="_x0000_s1030" type="#_x0000_t75" style="position:absolute;left:13382;top:571;width:15774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vo+xQAAANoAAAAPAAAAZHJzL2Rvd25yZXYueG1sRI9BawIx&#10;FITvBf9DeIXe3KQeSl2NUgqiUErpaqHeHpvn7uLmZU2irv56UxB6HGbmG2Y6720rTuRD41jDc6ZA&#10;EJfONFxp2KwXw1cQISIbbB2ThgsFmM8GD1PMjTvzN52KWIkE4ZCjhjrGLpcylDVZDJnriJO3c95i&#10;TNJX0ng8J7ht5UipF2mx4bRQY0fvNZX74mg1bD+3y6+fYrVU193l8NuN/ViFD62fHvu3CYhIffwP&#10;39sro2EEf1fSDZCzGwAAAP//AwBQSwECLQAUAAYACAAAACEA2+H2y+4AAACFAQAAEwAAAAAAAAAA&#10;AAAAAAAAAAAAW0NvbnRlbnRfVHlwZXNdLnhtbFBLAQItABQABgAIAAAAIQBa9CxbvwAAABUBAAAL&#10;AAAAAAAAAAAAAAAAAB8BAABfcmVscy8ucmVsc1BLAQItABQABgAIAAAAIQC/ovo+xQAAANoAAAAP&#10;AAAAAAAAAAAAAAAAAAcCAABkcnMvZG93bnJldi54bWxQSwUGAAAAAAMAAwC3AAAA+QIAAAAA&#10;">
                <v:imagedata r:id="rId7" o:title=""/>
              </v:shape>
            </v:group>
          </w:pict>
        </mc:Fallback>
      </mc:AlternateContent>
    </w:r>
  </w:p>
  <w:p w14:paraId="1D6B93F6" w14:textId="77777777" w:rsidR="0034046A" w:rsidRPr="00A60C68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tbl>
    <w:tblPr>
      <w:tblW w:w="9735" w:type="dxa"/>
      <w:jc w:val="center"/>
      <w:tblLook w:val="04A0" w:firstRow="1" w:lastRow="0" w:firstColumn="1" w:lastColumn="0" w:noHBand="0" w:noVBand="1"/>
    </w:tblPr>
    <w:tblGrid>
      <w:gridCol w:w="3246"/>
      <w:gridCol w:w="3413"/>
      <w:gridCol w:w="3251"/>
    </w:tblGrid>
    <w:tr w:rsidR="0034046A" w:rsidRPr="0032447B" w14:paraId="4C9001E6" w14:textId="77777777" w:rsidTr="00BB1016">
      <w:trPr>
        <w:trHeight w:val="572"/>
        <w:jc w:val="center"/>
      </w:trPr>
      <w:tc>
        <w:tcPr>
          <w:tcW w:w="3246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43181511" w14:textId="3B1CE874" w:rsidR="0034046A" w:rsidRPr="007A2DCE" w:rsidRDefault="0034046A" w:rsidP="00696124">
          <w:pPr>
            <w:rPr>
              <w:lang w:val="en-US"/>
            </w:rPr>
          </w:pPr>
        </w:p>
      </w:tc>
      <w:tc>
        <w:tcPr>
          <w:tcW w:w="341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0DECF8B5" w14:textId="5F0E83FA" w:rsidR="0034046A" w:rsidRPr="007A2DCE" w:rsidRDefault="0034046A" w:rsidP="00696124">
          <w:pPr>
            <w:jc w:val="center"/>
            <w:rPr>
              <w:lang w:val="en-US"/>
            </w:rPr>
          </w:pPr>
        </w:p>
      </w:tc>
      <w:tc>
        <w:tcPr>
          <w:tcW w:w="3251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570DEED3" w14:textId="4AEA05DB" w:rsidR="0034046A" w:rsidRPr="007A2DCE" w:rsidRDefault="0034046A" w:rsidP="00696124">
          <w:pPr>
            <w:jc w:val="right"/>
            <w:rPr>
              <w:lang w:val="en-US"/>
            </w:rPr>
          </w:pPr>
        </w:p>
      </w:tc>
    </w:tr>
  </w:tbl>
  <w:p w14:paraId="4BA5A7F3" w14:textId="77777777" w:rsidR="0034046A" w:rsidRPr="007A2DCE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917E5" w14:textId="77777777" w:rsidR="00F52360" w:rsidRDefault="00F52360" w:rsidP="00FE69F7">
      <w:r>
        <w:separator/>
      </w:r>
    </w:p>
  </w:footnote>
  <w:footnote w:type="continuationSeparator" w:id="0">
    <w:p w14:paraId="4F8A8703" w14:textId="77777777" w:rsidR="00F52360" w:rsidRDefault="00F52360" w:rsidP="00FE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D46B" w14:textId="77777777" w:rsidR="007C5E4D" w:rsidRDefault="007C5E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FEFE" w14:textId="77777777" w:rsidR="007C5E4D" w:rsidRDefault="007C5E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1608" w14:textId="101B51E0" w:rsidR="0034046A" w:rsidRDefault="00140B94" w:rsidP="00B414F8">
    <w:pPr>
      <w:pStyle w:val="Nagwek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0602C37" wp14:editId="5D1CDA27">
          <wp:simplePos x="0" y="0"/>
          <wp:positionH relativeFrom="column">
            <wp:posOffset>-110490</wp:posOffset>
          </wp:positionH>
          <wp:positionV relativeFrom="paragraph">
            <wp:posOffset>11430</wp:posOffset>
          </wp:positionV>
          <wp:extent cx="1288800" cy="720000"/>
          <wp:effectExtent l="0" t="0" r="6985" b="444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WUP podstawowe poziome 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1E09B2" w14:textId="2EA97B8F" w:rsidR="0034046A" w:rsidRDefault="003404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325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877529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3C1435"/>
    <w:multiLevelType w:val="hybridMultilevel"/>
    <w:tmpl w:val="E5963ED6"/>
    <w:lvl w:ilvl="0" w:tplc="E2E85C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05"/>
    <w:rsid w:val="000010E8"/>
    <w:rsid w:val="0002067C"/>
    <w:rsid w:val="00042301"/>
    <w:rsid w:val="00051D59"/>
    <w:rsid w:val="00054D31"/>
    <w:rsid w:val="00076720"/>
    <w:rsid w:val="00086D07"/>
    <w:rsid w:val="00087C7C"/>
    <w:rsid w:val="00092869"/>
    <w:rsid w:val="000A7453"/>
    <w:rsid w:val="000B05D9"/>
    <w:rsid w:val="000D18FB"/>
    <w:rsid w:val="000D6713"/>
    <w:rsid w:val="000F565B"/>
    <w:rsid w:val="00106345"/>
    <w:rsid w:val="001208BA"/>
    <w:rsid w:val="00121373"/>
    <w:rsid w:val="00137B68"/>
    <w:rsid w:val="00140B94"/>
    <w:rsid w:val="001417F0"/>
    <w:rsid w:val="001707EF"/>
    <w:rsid w:val="001717A5"/>
    <w:rsid w:val="00180C2F"/>
    <w:rsid w:val="001A4EAA"/>
    <w:rsid w:val="001B1BEC"/>
    <w:rsid w:val="001B6BFA"/>
    <w:rsid w:val="001C7C12"/>
    <w:rsid w:val="001D4F1E"/>
    <w:rsid w:val="001E2C7C"/>
    <w:rsid w:val="001F3D1F"/>
    <w:rsid w:val="00203707"/>
    <w:rsid w:val="00240FD9"/>
    <w:rsid w:val="0024274D"/>
    <w:rsid w:val="0025699C"/>
    <w:rsid w:val="00272FB8"/>
    <w:rsid w:val="00273805"/>
    <w:rsid w:val="002943B8"/>
    <w:rsid w:val="002946C3"/>
    <w:rsid w:val="00297049"/>
    <w:rsid w:val="002A119A"/>
    <w:rsid w:val="002B5D74"/>
    <w:rsid w:val="002C66F5"/>
    <w:rsid w:val="002D64BA"/>
    <w:rsid w:val="00301119"/>
    <w:rsid w:val="00302A51"/>
    <w:rsid w:val="00324215"/>
    <w:rsid w:val="0032447B"/>
    <w:rsid w:val="00337A3F"/>
    <w:rsid w:val="00337E5D"/>
    <w:rsid w:val="0034046A"/>
    <w:rsid w:val="00341FD7"/>
    <w:rsid w:val="00347342"/>
    <w:rsid w:val="003538DB"/>
    <w:rsid w:val="003731B1"/>
    <w:rsid w:val="00376888"/>
    <w:rsid w:val="003774A9"/>
    <w:rsid w:val="00381979"/>
    <w:rsid w:val="003900E9"/>
    <w:rsid w:val="003B3A65"/>
    <w:rsid w:val="003C6A04"/>
    <w:rsid w:val="003D7988"/>
    <w:rsid w:val="003E66C9"/>
    <w:rsid w:val="003F2677"/>
    <w:rsid w:val="004138E8"/>
    <w:rsid w:val="00415D17"/>
    <w:rsid w:val="00436DAD"/>
    <w:rsid w:val="00467183"/>
    <w:rsid w:val="004739B1"/>
    <w:rsid w:val="004A55A7"/>
    <w:rsid w:val="004A5D25"/>
    <w:rsid w:val="004C5246"/>
    <w:rsid w:val="004D769F"/>
    <w:rsid w:val="004F32D2"/>
    <w:rsid w:val="00510DB6"/>
    <w:rsid w:val="00514BCC"/>
    <w:rsid w:val="005258EE"/>
    <w:rsid w:val="0052660A"/>
    <w:rsid w:val="00540B4F"/>
    <w:rsid w:val="00551DA7"/>
    <w:rsid w:val="0055668D"/>
    <w:rsid w:val="00557F2B"/>
    <w:rsid w:val="005B0405"/>
    <w:rsid w:val="005B54B8"/>
    <w:rsid w:val="005C6616"/>
    <w:rsid w:val="005C785C"/>
    <w:rsid w:val="005C7F63"/>
    <w:rsid w:val="005D0920"/>
    <w:rsid w:val="005D1EFE"/>
    <w:rsid w:val="005F053E"/>
    <w:rsid w:val="0061091C"/>
    <w:rsid w:val="00612465"/>
    <w:rsid w:val="00622924"/>
    <w:rsid w:val="00632253"/>
    <w:rsid w:val="006444DC"/>
    <w:rsid w:val="00666794"/>
    <w:rsid w:val="00680435"/>
    <w:rsid w:val="00691884"/>
    <w:rsid w:val="00696124"/>
    <w:rsid w:val="006A551A"/>
    <w:rsid w:val="006B3813"/>
    <w:rsid w:val="006C0D35"/>
    <w:rsid w:val="006D78D6"/>
    <w:rsid w:val="0072197F"/>
    <w:rsid w:val="00757251"/>
    <w:rsid w:val="00760421"/>
    <w:rsid w:val="007641DA"/>
    <w:rsid w:val="00774914"/>
    <w:rsid w:val="00781400"/>
    <w:rsid w:val="00785514"/>
    <w:rsid w:val="007963F1"/>
    <w:rsid w:val="007A2DCE"/>
    <w:rsid w:val="007A78CC"/>
    <w:rsid w:val="007C259E"/>
    <w:rsid w:val="007C50D7"/>
    <w:rsid w:val="007C5E4D"/>
    <w:rsid w:val="007E30F6"/>
    <w:rsid w:val="007E5A1D"/>
    <w:rsid w:val="007F497F"/>
    <w:rsid w:val="00834F82"/>
    <w:rsid w:val="00852EFB"/>
    <w:rsid w:val="00867CC3"/>
    <w:rsid w:val="00884330"/>
    <w:rsid w:val="008855CA"/>
    <w:rsid w:val="00897FC3"/>
    <w:rsid w:val="008B393C"/>
    <w:rsid w:val="008B43C9"/>
    <w:rsid w:val="008C7498"/>
    <w:rsid w:val="008C77B8"/>
    <w:rsid w:val="008F74FA"/>
    <w:rsid w:val="0090066E"/>
    <w:rsid w:val="00901F0D"/>
    <w:rsid w:val="00905470"/>
    <w:rsid w:val="00906BAF"/>
    <w:rsid w:val="009140EC"/>
    <w:rsid w:val="009201BC"/>
    <w:rsid w:val="00930B44"/>
    <w:rsid w:val="00930BAE"/>
    <w:rsid w:val="00943F02"/>
    <w:rsid w:val="00950E04"/>
    <w:rsid w:val="0095391F"/>
    <w:rsid w:val="00961A6A"/>
    <w:rsid w:val="0096410C"/>
    <w:rsid w:val="00981CA0"/>
    <w:rsid w:val="009A6456"/>
    <w:rsid w:val="009B77C5"/>
    <w:rsid w:val="009D085F"/>
    <w:rsid w:val="009E1E97"/>
    <w:rsid w:val="009E20F4"/>
    <w:rsid w:val="009E5358"/>
    <w:rsid w:val="009F2E4C"/>
    <w:rsid w:val="00A02306"/>
    <w:rsid w:val="00A04DD6"/>
    <w:rsid w:val="00A20D73"/>
    <w:rsid w:val="00A21D1C"/>
    <w:rsid w:val="00A464FA"/>
    <w:rsid w:val="00A56A30"/>
    <w:rsid w:val="00A60C68"/>
    <w:rsid w:val="00A64DB5"/>
    <w:rsid w:val="00A75F2F"/>
    <w:rsid w:val="00AA27FC"/>
    <w:rsid w:val="00AA75BE"/>
    <w:rsid w:val="00AB3998"/>
    <w:rsid w:val="00AC0FDA"/>
    <w:rsid w:val="00AC521F"/>
    <w:rsid w:val="00AF7AA7"/>
    <w:rsid w:val="00B23796"/>
    <w:rsid w:val="00B32D1B"/>
    <w:rsid w:val="00B37F10"/>
    <w:rsid w:val="00B414F8"/>
    <w:rsid w:val="00B47946"/>
    <w:rsid w:val="00B67E38"/>
    <w:rsid w:val="00B809BF"/>
    <w:rsid w:val="00B8264C"/>
    <w:rsid w:val="00B90A91"/>
    <w:rsid w:val="00B965E5"/>
    <w:rsid w:val="00BA20B2"/>
    <w:rsid w:val="00BA2A1A"/>
    <w:rsid w:val="00BA6135"/>
    <w:rsid w:val="00BB1016"/>
    <w:rsid w:val="00BB51F3"/>
    <w:rsid w:val="00BF582A"/>
    <w:rsid w:val="00C06A6E"/>
    <w:rsid w:val="00C305F0"/>
    <w:rsid w:val="00C352E7"/>
    <w:rsid w:val="00C42441"/>
    <w:rsid w:val="00C4643B"/>
    <w:rsid w:val="00C963D7"/>
    <w:rsid w:val="00CA6583"/>
    <w:rsid w:val="00CC1DE2"/>
    <w:rsid w:val="00CC3037"/>
    <w:rsid w:val="00CD2893"/>
    <w:rsid w:val="00CD3236"/>
    <w:rsid w:val="00CF23DF"/>
    <w:rsid w:val="00CF349E"/>
    <w:rsid w:val="00D01B61"/>
    <w:rsid w:val="00D14D32"/>
    <w:rsid w:val="00D20876"/>
    <w:rsid w:val="00D33755"/>
    <w:rsid w:val="00D36D55"/>
    <w:rsid w:val="00D46722"/>
    <w:rsid w:val="00D56C8E"/>
    <w:rsid w:val="00D61C29"/>
    <w:rsid w:val="00D66DE4"/>
    <w:rsid w:val="00D92082"/>
    <w:rsid w:val="00DA003B"/>
    <w:rsid w:val="00DA4BD7"/>
    <w:rsid w:val="00DA4E13"/>
    <w:rsid w:val="00DB0A7F"/>
    <w:rsid w:val="00DB2670"/>
    <w:rsid w:val="00DC6505"/>
    <w:rsid w:val="00DD4D51"/>
    <w:rsid w:val="00DD7849"/>
    <w:rsid w:val="00DE0AC9"/>
    <w:rsid w:val="00DF17C7"/>
    <w:rsid w:val="00E638AF"/>
    <w:rsid w:val="00E721C9"/>
    <w:rsid w:val="00E7389F"/>
    <w:rsid w:val="00E73DB2"/>
    <w:rsid w:val="00E90A32"/>
    <w:rsid w:val="00EC7587"/>
    <w:rsid w:val="00ED6E92"/>
    <w:rsid w:val="00EE11F6"/>
    <w:rsid w:val="00EE1E50"/>
    <w:rsid w:val="00EF0D6D"/>
    <w:rsid w:val="00F02F08"/>
    <w:rsid w:val="00F15A9E"/>
    <w:rsid w:val="00F2118A"/>
    <w:rsid w:val="00F23934"/>
    <w:rsid w:val="00F2698E"/>
    <w:rsid w:val="00F36665"/>
    <w:rsid w:val="00F37596"/>
    <w:rsid w:val="00F42435"/>
    <w:rsid w:val="00F42ECA"/>
    <w:rsid w:val="00F45624"/>
    <w:rsid w:val="00F52360"/>
    <w:rsid w:val="00F567AE"/>
    <w:rsid w:val="00F57FA5"/>
    <w:rsid w:val="00F60322"/>
    <w:rsid w:val="00F616BC"/>
    <w:rsid w:val="00F61ABC"/>
    <w:rsid w:val="00F65A90"/>
    <w:rsid w:val="00F66A63"/>
    <w:rsid w:val="00FA41F5"/>
    <w:rsid w:val="00FA6C0B"/>
    <w:rsid w:val="00FB571A"/>
    <w:rsid w:val="00FE38D9"/>
    <w:rsid w:val="00FE5C96"/>
    <w:rsid w:val="00FE69F7"/>
    <w:rsid w:val="00FF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289F0"/>
  <w15:docId w15:val="{993BCD96-D515-40F4-A955-7CF8C3D4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89F"/>
    <w:rPr>
      <w:rFonts w:asciiTheme="minorHAnsi" w:eastAsiaTheme="minorEastAsia" w:hAnsiTheme="minorHAnsi" w:cstheme="minorBidi"/>
      <w:sz w:val="22"/>
      <w:szCs w:val="22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66A63"/>
    <w:rPr>
      <w:rFonts w:eastAsiaTheme="minorHAns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66A63"/>
    <w:rPr>
      <w:rFonts w:eastAsiaTheme="minorHAnsi" w:cstheme="minorBidi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45624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5624"/>
    <w:rPr>
      <w:rFonts w:ascii="Times New Roman" w:eastAsia="Times New Roman" w:hAnsi="Times New Roman"/>
    </w:rPr>
  </w:style>
  <w:style w:type="paragraph" w:customStyle="1" w:styleId="Default">
    <w:name w:val="Default"/>
    <w:rsid w:val="00A56A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Tytu">
    <w:name w:val="Title"/>
    <w:basedOn w:val="Normalny"/>
    <w:link w:val="TytuZnak"/>
    <w:uiPriority w:val="10"/>
    <w:qFormat/>
    <w:rsid w:val="00A56A30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56A30"/>
    <w:rPr>
      <w:rFonts w:ascii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3731B1"/>
    <w:rPr>
      <w:b/>
      <w:bCs/>
    </w:rPr>
  </w:style>
  <w:style w:type="paragraph" w:styleId="Bezodstpw">
    <w:name w:val="No Spacing"/>
    <w:uiPriority w:val="1"/>
    <w:qFormat/>
    <w:rsid w:val="007E30F6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1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1BC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1BC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AJKA\Wydzia&#322;%20%20Promocji%20-%20papier%20firmowy\kolor\ZI+POWER+POK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B52348-88D8-442A-A3EF-0C20AB04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ZI+POWER+POKL</Template>
  <TotalTime>14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mmajka</dc:creator>
  <cp:lastModifiedBy>Bożena Łątka</cp:lastModifiedBy>
  <cp:revision>66</cp:revision>
  <cp:lastPrinted>2024-07-26T07:00:00Z</cp:lastPrinted>
  <dcterms:created xsi:type="dcterms:W3CDTF">2024-07-22T12:22:00Z</dcterms:created>
  <dcterms:modified xsi:type="dcterms:W3CDTF">2024-07-26T08:46:00Z</dcterms:modified>
</cp:coreProperties>
</file>